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0F9" w:rsidRPr="00C30B22" w:rsidRDefault="0014554B" w:rsidP="0014554B">
      <w:pPr>
        <w:jc w:val="right"/>
        <w:rPr>
          <w:b/>
          <w:sz w:val="72"/>
          <w:szCs w:val="72"/>
        </w:rPr>
      </w:pPr>
      <w:bookmarkStart w:id="0" w:name="_GoBack"/>
      <w:bookmarkEnd w:id="0"/>
      <w:r>
        <w:rPr>
          <w:noProof/>
          <w:lang w:eastAsia="de-DE"/>
        </w:rPr>
        <w:drawing>
          <wp:anchor distT="0" distB="0" distL="0" distR="0" simplePos="0" relativeHeight="251662336" behindDoc="0" locked="0" layoutInCell="1" allowOverlap="1" wp14:anchorId="013CE79E" wp14:editId="188E45A8">
            <wp:simplePos x="0" y="0"/>
            <wp:positionH relativeFrom="column">
              <wp:posOffset>-415289</wp:posOffset>
            </wp:positionH>
            <wp:positionV relativeFrom="paragraph">
              <wp:posOffset>-147321</wp:posOffset>
            </wp:positionV>
            <wp:extent cx="1381524" cy="779145"/>
            <wp:effectExtent l="0" t="0" r="9525" b="1905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345" cy="78468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0B22" w:rsidRPr="00C30B22">
        <w:rPr>
          <w:b/>
          <w:sz w:val="72"/>
          <w:szCs w:val="72"/>
        </w:rPr>
        <w:t>Einladung zum internationalen Buffet</w:t>
      </w:r>
    </w:p>
    <w:p w:rsidR="00C30B22" w:rsidRDefault="00186795">
      <w:r>
        <w:rPr>
          <w:noProof/>
          <w:lang w:eastAsia="de-DE"/>
        </w:rPr>
        <w:drawing>
          <wp:anchor distT="0" distB="0" distL="114300" distR="114300" simplePos="0" relativeHeight="251666432" behindDoc="0" locked="0" layoutInCell="1" allowOverlap="1" wp14:anchorId="0FAA0DEC" wp14:editId="09E4CCB0">
            <wp:simplePos x="0" y="0"/>
            <wp:positionH relativeFrom="column">
              <wp:posOffset>7047865</wp:posOffset>
            </wp:positionH>
            <wp:positionV relativeFrom="paragraph">
              <wp:posOffset>2347595</wp:posOffset>
            </wp:positionV>
            <wp:extent cx="2228850" cy="3178810"/>
            <wp:effectExtent l="0" t="0" r="0" b="2540"/>
            <wp:wrapTopAndBottom/>
            <wp:docPr id="6" name="Grafik 6" descr="C:\Users\Rita\Pictures\2015-03-13 2015 Frühlingsfest\2015 Frühlingsfest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ita\Pictures\2015-03-13 2015 Frühlingsfest\2015 Frühlingsfest 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1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D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00BB4A" wp14:editId="531DD24F">
                <wp:simplePos x="0" y="0"/>
                <wp:positionH relativeFrom="column">
                  <wp:posOffset>6938010</wp:posOffset>
                </wp:positionH>
                <wp:positionV relativeFrom="paragraph">
                  <wp:posOffset>92710</wp:posOffset>
                </wp:positionV>
                <wp:extent cx="2647950" cy="219075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2190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6DDF" w:rsidRPr="0014554B" w:rsidRDefault="00306DDF" w:rsidP="00306DDF">
                            <w:pPr>
                              <w:jc w:val="left"/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</w:pPr>
                            <w:r w:rsidRPr="00306DDF">
                              <w:rPr>
                                <w:b/>
                                <w:i/>
                                <w:color w:val="4F6228" w:themeColor="accent3" w:themeShade="80"/>
                                <w:sz w:val="52"/>
                                <w:szCs w:val="52"/>
                              </w:rPr>
                              <w:t>Neues</w:t>
                            </w:r>
                            <w:r w:rsidRPr="0051435C">
                              <w:rPr>
                                <w:b/>
                                <w:i/>
                                <w:color w:val="76923C" w:themeColor="accent3" w:themeShade="BF"/>
                                <w:sz w:val="52"/>
                                <w:szCs w:val="52"/>
                              </w:rPr>
                              <w:t xml:space="preserve"> </w:t>
                            </w:r>
                            <w:proofErr w:type="gramStart"/>
                            <w:r w:rsidRPr="0051435C">
                              <w:rPr>
                                <w:b/>
                                <w:i/>
                                <w:color w:val="D99594" w:themeColor="accent2" w:themeTint="99"/>
                                <w:sz w:val="52"/>
                                <w:szCs w:val="52"/>
                              </w:rPr>
                              <w:t>schmecken</w:t>
                            </w:r>
                            <w:proofErr w:type="gramEnd"/>
                            <w:r w:rsidRPr="0051435C">
                              <w:rPr>
                                <w:b/>
                                <w:i/>
                                <w:color w:val="D99594" w:themeColor="accent2" w:themeTint="99"/>
                                <w:sz w:val="52"/>
                                <w:szCs w:val="52"/>
                              </w:rPr>
                              <w:t>,</w:t>
                            </w:r>
                            <w:r w:rsidRPr="0014554B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306DDF">
                              <w:rPr>
                                <w:b/>
                                <w:i/>
                                <w:color w:val="FF0000"/>
                                <w:sz w:val="52"/>
                                <w:szCs w:val="52"/>
                              </w:rPr>
                              <w:t>riechen</w:t>
                            </w:r>
                            <w:r>
                              <w:rPr>
                                <w:b/>
                                <w:i/>
                                <w:color w:val="FFC00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306DDF">
                              <w:rPr>
                                <w:b/>
                                <w:i/>
                                <w:color w:val="4F6228" w:themeColor="accent3" w:themeShade="80"/>
                                <w:sz w:val="52"/>
                                <w:szCs w:val="52"/>
                              </w:rPr>
                              <w:t>&amp;</w:t>
                            </w:r>
                            <w:r w:rsidRPr="0014554B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306DDF">
                              <w:rPr>
                                <w:b/>
                                <w:i/>
                                <w:color w:val="FFC000"/>
                                <w:sz w:val="52"/>
                                <w:szCs w:val="52"/>
                              </w:rPr>
                              <w:t>erfahren</w:t>
                            </w:r>
                          </w:p>
                          <w:p w:rsidR="00306DDF" w:rsidRDefault="00306D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546.3pt;margin-top:7.3pt;width:208.5pt;height:172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" filled="f" stroked="f" strokeweight=".5pt">
                <v:textbox>
                  <w:txbxContent>
                    <w:p w:rsidR="00306DDF" w:rsidRPr="0014554B" w:rsidRDefault="00306DDF" w:rsidP="00306DDF">
                      <w:pPr>
                        <w:jc w:val="left"/>
                        <w:rPr>
                          <w:b/>
                          <w:i/>
                          <w:sz w:val="52"/>
                          <w:szCs w:val="52"/>
                        </w:rPr>
                      </w:pPr>
                      <w:r w:rsidRPr="00306DDF">
                        <w:rPr>
                          <w:b/>
                          <w:i/>
                          <w:color w:val="4F6228" w:themeColor="accent3" w:themeShade="80"/>
                          <w:sz w:val="52"/>
                          <w:szCs w:val="52"/>
                        </w:rPr>
                        <w:t>Neues</w:t>
                      </w:r>
                      <w:r w:rsidRPr="0051435C">
                        <w:rPr>
                          <w:b/>
                          <w:i/>
                          <w:color w:val="76923C" w:themeColor="accent3" w:themeShade="BF"/>
                          <w:sz w:val="52"/>
                          <w:szCs w:val="52"/>
                        </w:rPr>
                        <w:t xml:space="preserve"> </w:t>
                      </w:r>
                      <w:r w:rsidRPr="0051435C">
                        <w:rPr>
                          <w:b/>
                          <w:i/>
                          <w:color w:val="D99594" w:themeColor="accent2" w:themeTint="99"/>
                          <w:sz w:val="52"/>
                          <w:szCs w:val="52"/>
                        </w:rPr>
                        <w:t>schmecken,</w:t>
                      </w:r>
                      <w:r w:rsidRPr="0014554B">
                        <w:rPr>
                          <w:b/>
                          <w:i/>
                          <w:sz w:val="52"/>
                          <w:szCs w:val="52"/>
                        </w:rPr>
                        <w:t xml:space="preserve"> </w:t>
                      </w:r>
                      <w:r w:rsidRPr="00306DDF">
                        <w:rPr>
                          <w:b/>
                          <w:i/>
                          <w:color w:val="FF0000"/>
                          <w:sz w:val="52"/>
                          <w:szCs w:val="52"/>
                        </w:rPr>
                        <w:t>riechen</w:t>
                      </w:r>
                      <w:r>
                        <w:rPr>
                          <w:b/>
                          <w:i/>
                          <w:color w:val="FFC000"/>
                          <w:sz w:val="52"/>
                          <w:szCs w:val="52"/>
                        </w:rPr>
                        <w:t xml:space="preserve"> </w:t>
                      </w:r>
                      <w:r w:rsidRPr="00306DDF">
                        <w:rPr>
                          <w:b/>
                          <w:i/>
                          <w:color w:val="4F6228" w:themeColor="accent3" w:themeShade="80"/>
                          <w:sz w:val="52"/>
                          <w:szCs w:val="52"/>
                        </w:rPr>
                        <w:t>&amp;</w:t>
                      </w:r>
                      <w:r w:rsidRPr="0014554B">
                        <w:rPr>
                          <w:b/>
                          <w:i/>
                          <w:sz w:val="52"/>
                          <w:szCs w:val="52"/>
                        </w:rPr>
                        <w:t xml:space="preserve"> </w:t>
                      </w:r>
                      <w:r w:rsidRPr="00306DDF">
                        <w:rPr>
                          <w:b/>
                          <w:i/>
                          <w:color w:val="FFC000"/>
                          <w:sz w:val="52"/>
                          <w:szCs w:val="52"/>
                        </w:rPr>
                        <w:t>erfahren</w:t>
                      </w:r>
                    </w:p>
                    <w:p w:rsidR="00306DDF" w:rsidRDefault="00306DDF"/>
                  </w:txbxContent>
                </v:textbox>
              </v:shape>
            </w:pict>
          </mc:Fallback>
        </mc:AlternateContent>
      </w:r>
      <w:r w:rsidR="00306D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1A0507" wp14:editId="133FBFB4">
                <wp:simplePos x="0" y="0"/>
                <wp:positionH relativeFrom="column">
                  <wp:posOffset>-377825</wp:posOffset>
                </wp:positionH>
                <wp:positionV relativeFrom="paragraph">
                  <wp:posOffset>73660</wp:posOffset>
                </wp:positionV>
                <wp:extent cx="7038975" cy="5676900"/>
                <wp:effectExtent l="0" t="0" r="9525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8975" cy="567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6795" w:rsidRDefault="00306DDF" w:rsidP="00186795">
                            <w:pPr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>b</w:t>
                            </w:r>
                            <w:r w:rsidRPr="00306DDF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>e</w:t>
                            </w:r>
                            <w:proofErr w:type="spellEnd"/>
                            <w:r w:rsidRPr="00306DDF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 xml:space="preserve"> </w:t>
                            </w:r>
                            <w:proofErr w:type="spellStart"/>
                            <w:r w:rsidRPr="00306DDF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>part</w:t>
                            </w:r>
                            <w:proofErr w:type="spellEnd"/>
                            <w:r w:rsidRPr="00306DDF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 xml:space="preserve"> </w:t>
                            </w:r>
                            <w:proofErr w:type="spellStart"/>
                            <w:r w:rsidRPr="00306DDF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>of</w:t>
                            </w:r>
                            <w:proofErr w:type="spellEnd"/>
                            <w:r w:rsidRPr="00306DDF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 xml:space="preserve"> </w:t>
                            </w:r>
                            <w:proofErr w:type="spellStart"/>
                            <w:r w:rsidRPr="00306DDF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>it</w:t>
                            </w:r>
                            <w:proofErr w:type="spellEnd"/>
                          </w:p>
                          <w:p w:rsidR="00C30B22" w:rsidRPr="00306DDF" w:rsidRDefault="00C30B22" w:rsidP="00186795">
                            <w:pPr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beim </w:t>
                            </w:r>
                            <w:proofErr w:type="spellStart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Lashorster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Trödel </w:t>
                            </w:r>
                            <w:r w:rsidR="0014554B">
                              <w:rPr>
                                <w:b/>
                                <w:sz w:val="48"/>
                                <w:szCs w:val="48"/>
                              </w:rPr>
                              <w:t>&amp;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Kr</w:t>
                            </w:r>
                            <w:r w:rsidR="0014554B">
                              <w:rPr>
                                <w:b/>
                                <w:sz w:val="48"/>
                                <w:szCs w:val="48"/>
                              </w:rPr>
                              <w:t>e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ativmarkt werden</w:t>
                            </w:r>
                          </w:p>
                          <w:p w:rsidR="00C30B22" w:rsidRDefault="00C30B22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i</w:t>
                            </w:r>
                            <w:r w:rsidRPr="00C30B22">
                              <w:rPr>
                                <w:b/>
                                <w:sz w:val="48"/>
                                <w:szCs w:val="48"/>
                              </w:rPr>
                              <w:t>n der Zeit von16.00 – 18.00Uhr</w:t>
                            </w:r>
                          </w:p>
                          <w:p w:rsidR="00C30B22" w:rsidRDefault="0014554B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selbstgemacht</w:t>
                            </w:r>
                            <w:r w:rsidR="00C30B22">
                              <w:rPr>
                                <w:b/>
                                <w:sz w:val="48"/>
                                <w:szCs w:val="48"/>
                              </w:rPr>
                              <w:t xml:space="preserve">e </w:t>
                            </w:r>
                          </w:p>
                          <w:p w:rsidR="00C30B22" w:rsidRPr="00354770" w:rsidRDefault="00C30B22">
                            <w:pPr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354770">
                              <w:rPr>
                                <w:b/>
                                <w:sz w:val="52"/>
                                <w:szCs w:val="52"/>
                              </w:rPr>
                              <w:t>kulinarische Leckerbissen</w:t>
                            </w:r>
                          </w:p>
                          <w:p w:rsidR="00C30B22" w:rsidRDefault="00C30B22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von unseren </w:t>
                            </w:r>
                            <w:r w:rsidR="0014554B">
                              <w:rPr>
                                <w:b/>
                                <w:sz w:val="48"/>
                                <w:szCs w:val="48"/>
                              </w:rPr>
                              <w:t xml:space="preserve">Preußisch </w:t>
                            </w:r>
                          </w:p>
                          <w:p w:rsidR="00C30B22" w:rsidRDefault="00C30B22" w:rsidP="00306DDF">
                            <w:pPr>
                              <w:jc w:val="left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Oldendorfern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14554B">
                              <w:rPr>
                                <w:b/>
                                <w:sz w:val="48"/>
                                <w:szCs w:val="48"/>
                              </w:rPr>
                              <w:t>Asylbewerbern</w:t>
                            </w:r>
                            <w:r w:rsidR="00186795">
                              <w:rPr>
                                <w:b/>
                                <w:sz w:val="48"/>
                                <w:szCs w:val="48"/>
                              </w:rPr>
                              <w:t>, die auch</w:t>
                            </w:r>
                            <w:r w:rsidR="0014554B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186795">
                              <w:rPr>
                                <w:b/>
                                <w:sz w:val="48"/>
                                <w:szCs w:val="48"/>
                              </w:rPr>
                              <w:t>Sprachschüler sind,</w:t>
                            </w:r>
                            <w:r w:rsidR="0014554B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a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ngeboten</w:t>
                            </w:r>
                            <w:r w:rsidR="0014554B">
                              <w:rPr>
                                <w:b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  <w:p w:rsidR="0014554B" w:rsidRPr="00C30B22" w:rsidRDefault="0014554B" w:rsidP="0014554B">
                            <w:pPr>
                              <w:jc w:val="left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Wir </w:t>
                            </w:r>
                            <w:r w:rsidR="0051435C">
                              <w:rPr>
                                <w:b/>
                                <w:sz w:val="48"/>
                                <w:szCs w:val="48"/>
                              </w:rPr>
                              <w:t>freuen uns</w:t>
                            </w:r>
                            <w:r w:rsidR="00186795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über ein großes Interesse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!!!!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3" o:spid="_x0000_s1027" type="#_x0000_t202" style="position:absolute;left:0;text-align:left;margin-left:-29.75pt;margin-top:5.8pt;width:554.25pt;height:4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" fillcolor="white [3201]" stroked="f" strokeweight=".5pt">
                <v:textbox>
                  <w:txbxContent>
                    <w:p w:rsidR="00186795" w:rsidRDefault="00306DDF" w:rsidP="00186795">
                      <w:pPr>
                        <w:rPr>
                          <w:b/>
                          <w:i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sz w:val="96"/>
                          <w:szCs w:val="96"/>
                        </w:rPr>
                        <w:t>b</w:t>
                      </w:r>
                      <w:r w:rsidRPr="00306DDF">
                        <w:rPr>
                          <w:b/>
                          <w:i/>
                          <w:sz w:val="96"/>
                          <w:szCs w:val="96"/>
                        </w:rPr>
                        <w:t>e part of it</w:t>
                      </w:r>
                    </w:p>
                    <w:p w:rsidR="00C30B22" w:rsidRPr="00306DDF" w:rsidRDefault="00C30B22" w:rsidP="00186795">
                      <w:pPr>
                        <w:rPr>
                          <w:b/>
                          <w:i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beim Lashorster Trödel </w:t>
                      </w:r>
                      <w:r w:rsidR="0014554B">
                        <w:rPr>
                          <w:b/>
                          <w:sz w:val="48"/>
                          <w:szCs w:val="48"/>
                        </w:rPr>
                        <w:t>&amp;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 Kr</w:t>
                      </w:r>
                      <w:r w:rsidR="0014554B">
                        <w:rPr>
                          <w:b/>
                          <w:sz w:val="48"/>
                          <w:szCs w:val="48"/>
                        </w:rPr>
                        <w:t>e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ativmarkt werden</w:t>
                      </w:r>
                    </w:p>
                    <w:p w:rsidR="00C30B22" w:rsidRDefault="00C30B22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i</w:t>
                      </w:r>
                      <w:r w:rsidRPr="00C30B22">
                        <w:rPr>
                          <w:b/>
                          <w:sz w:val="48"/>
                          <w:szCs w:val="48"/>
                        </w:rPr>
                        <w:t>n der Zeit von16.00 – 18.00Uhr</w:t>
                      </w:r>
                    </w:p>
                    <w:p w:rsidR="00C30B22" w:rsidRDefault="0014554B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selbstgemacht</w:t>
                      </w:r>
                      <w:r w:rsidR="00C30B22">
                        <w:rPr>
                          <w:b/>
                          <w:sz w:val="48"/>
                          <w:szCs w:val="48"/>
                        </w:rPr>
                        <w:t xml:space="preserve">e </w:t>
                      </w:r>
                    </w:p>
                    <w:p w:rsidR="00C30B22" w:rsidRPr="00354770" w:rsidRDefault="00C30B22">
                      <w:pPr>
                        <w:rPr>
                          <w:b/>
                          <w:sz w:val="52"/>
                          <w:szCs w:val="52"/>
                        </w:rPr>
                      </w:pPr>
                      <w:r w:rsidRPr="00354770">
                        <w:rPr>
                          <w:b/>
                          <w:sz w:val="52"/>
                          <w:szCs w:val="52"/>
                        </w:rPr>
                        <w:t>kulinarische Leckerbissen</w:t>
                      </w:r>
                    </w:p>
                    <w:p w:rsidR="00C30B22" w:rsidRDefault="00C30B22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von unseren </w:t>
                      </w:r>
                      <w:r w:rsidR="0014554B">
                        <w:rPr>
                          <w:b/>
                          <w:sz w:val="48"/>
                          <w:szCs w:val="48"/>
                        </w:rPr>
                        <w:t xml:space="preserve">Preußisch </w:t>
                      </w:r>
                    </w:p>
                    <w:p w:rsidR="00C30B22" w:rsidRDefault="00C30B22" w:rsidP="00306DDF">
                      <w:pPr>
                        <w:jc w:val="left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Oldendorfern </w:t>
                      </w:r>
                      <w:r w:rsidR="0014554B">
                        <w:rPr>
                          <w:b/>
                          <w:sz w:val="48"/>
                          <w:szCs w:val="48"/>
                        </w:rPr>
                        <w:t>Asylbewerbern</w:t>
                      </w:r>
                      <w:r w:rsidR="00186795">
                        <w:rPr>
                          <w:b/>
                          <w:sz w:val="48"/>
                          <w:szCs w:val="48"/>
                        </w:rPr>
                        <w:t>, die auch</w:t>
                      </w:r>
                      <w:r w:rsidR="0014554B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186795">
                        <w:rPr>
                          <w:b/>
                          <w:sz w:val="48"/>
                          <w:szCs w:val="48"/>
                        </w:rPr>
                        <w:t>Sprachschüler sind,</w:t>
                      </w:r>
                      <w:r w:rsidR="0014554B">
                        <w:rPr>
                          <w:b/>
                          <w:sz w:val="48"/>
                          <w:szCs w:val="48"/>
                        </w:rPr>
                        <w:t xml:space="preserve"> a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ngeboten</w:t>
                      </w:r>
                      <w:r w:rsidR="0014554B">
                        <w:rPr>
                          <w:b/>
                          <w:sz w:val="48"/>
                          <w:szCs w:val="48"/>
                        </w:rPr>
                        <w:t>.</w:t>
                      </w:r>
                    </w:p>
                    <w:p w:rsidR="0014554B" w:rsidRPr="00C30B22" w:rsidRDefault="0014554B" w:rsidP="0014554B">
                      <w:pPr>
                        <w:jc w:val="left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Wir </w:t>
                      </w:r>
                      <w:r w:rsidR="0051435C">
                        <w:rPr>
                          <w:b/>
                          <w:sz w:val="48"/>
                          <w:szCs w:val="48"/>
                        </w:rPr>
                        <w:t>freuen uns</w:t>
                      </w:r>
                      <w:r w:rsidR="00186795">
                        <w:rPr>
                          <w:b/>
                          <w:sz w:val="48"/>
                          <w:szCs w:val="48"/>
                        </w:rPr>
                        <w:t xml:space="preserve"> über ein großes Interesse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!!!!</w:t>
                      </w:r>
                    </w:p>
                  </w:txbxContent>
                </v:textbox>
              </v:shape>
            </w:pict>
          </mc:Fallback>
        </mc:AlternateContent>
      </w:r>
      <w:r w:rsidR="00C30B22">
        <w:tab/>
      </w:r>
      <w:r w:rsidR="00C30B22">
        <w:tab/>
      </w:r>
      <w:r w:rsidR="00C30B22">
        <w:tab/>
      </w:r>
      <w:r w:rsidR="00C30B22">
        <w:tab/>
      </w:r>
    </w:p>
    <w:sectPr w:rsidR="00C30B22" w:rsidSect="00306DD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B22"/>
    <w:rsid w:val="0014554B"/>
    <w:rsid w:val="00186795"/>
    <w:rsid w:val="00306DDF"/>
    <w:rsid w:val="00354770"/>
    <w:rsid w:val="003B591E"/>
    <w:rsid w:val="00416E46"/>
    <w:rsid w:val="0051435C"/>
    <w:rsid w:val="00515456"/>
    <w:rsid w:val="00534E16"/>
    <w:rsid w:val="006229CF"/>
    <w:rsid w:val="009F4329"/>
    <w:rsid w:val="00BD7074"/>
    <w:rsid w:val="00C30B22"/>
    <w:rsid w:val="00E1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4"/>
        <w:lang w:val="de-DE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6E4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qFormat/>
    <w:rsid w:val="00534E1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34E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4"/>
        <w:lang w:val="de-DE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6E4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qFormat/>
    <w:rsid w:val="00534E1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34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2073D528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Spreen, Susanne (Stadt Preussisch Oldendorf)</cp:lastModifiedBy>
  <cp:revision>2</cp:revision>
  <cp:lastPrinted>2015-03-13T17:36:00Z</cp:lastPrinted>
  <dcterms:created xsi:type="dcterms:W3CDTF">2015-03-16T08:11:00Z</dcterms:created>
  <dcterms:modified xsi:type="dcterms:W3CDTF">2015-03-16T08:11:00Z</dcterms:modified>
</cp:coreProperties>
</file>