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E75" w:rsidRPr="00922436" w:rsidRDefault="00CC0821" w:rsidP="00ED75D0">
      <w:pPr>
        <w:tabs>
          <w:tab w:val="left" w:pos="6804"/>
        </w:tabs>
        <w:rPr>
          <w:rFonts w:asciiTheme="minorHAnsi" w:hAnsiTheme="minorHAnsi" w:cstheme="minorHAnsi"/>
          <w:sz w:val="20"/>
        </w:rPr>
      </w:pPr>
      <w:r w:rsidRPr="00922436">
        <w:rPr>
          <w:rFonts w:asciiTheme="minorHAnsi" w:hAnsiTheme="minorHAnsi" w:cstheme="minorHAnsi"/>
          <w:b/>
          <w:sz w:val="24"/>
        </w:rPr>
        <w:t>Kreis Minden-Lübbecke</w:t>
      </w:r>
      <w:r w:rsidR="00ED75D0">
        <w:rPr>
          <w:rFonts w:asciiTheme="minorHAnsi" w:hAnsiTheme="minorHAnsi" w:cstheme="minorHAnsi"/>
          <w:b/>
          <w:sz w:val="24"/>
        </w:rPr>
        <w:br/>
      </w:r>
      <w:r w:rsidRPr="00922436">
        <w:rPr>
          <w:rFonts w:asciiTheme="minorHAnsi" w:hAnsiTheme="minorHAnsi" w:cstheme="minorHAnsi"/>
          <w:b/>
          <w:sz w:val="24"/>
        </w:rPr>
        <w:t>Gesundheitsamt-</w:t>
      </w:r>
    </w:p>
    <w:p w:rsidR="00A436D5" w:rsidRPr="00922436" w:rsidRDefault="00A436D5">
      <w:pPr>
        <w:rPr>
          <w:rFonts w:asciiTheme="minorHAnsi" w:hAnsiTheme="minorHAnsi" w:cstheme="minorHAnsi"/>
          <w:b/>
          <w:sz w:val="24"/>
        </w:rPr>
      </w:pPr>
    </w:p>
    <w:p w:rsidR="004D7D98" w:rsidRPr="00922436" w:rsidRDefault="00993FEF" w:rsidP="00A436D5">
      <w:pPr>
        <w:tabs>
          <w:tab w:val="left" w:pos="3119"/>
          <w:tab w:val="left" w:pos="4536"/>
        </w:tabs>
        <w:outlineLvl w:val="0"/>
        <w:rPr>
          <w:rFonts w:asciiTheme="minorHAnsi" w:hAnsiTheme="minorHAnsi" w:cstheme="minorHAnsi"/>
          <w:b/>
          <w:sz w:val="32"/>
          <w:szCs w:val="32"/>
          <w:u w:val="single"/>
          <w:shd w:val="pct15" w:color="auto" w:fill="auto"/>
        </w:rPr>
      </w:pPr>
      <w:r w:rsidRPr="00922436">
        <w:rPr>
          <w:rFonts w:asciiTheme="minorHAnsi" w:hAnsiTheme="minorHAnsi" w:cstheme="minorHAnsi"/>
          <w:b/>
          <w:sz w:val="32"/>
          <w:szCs w:val="32"/>
          <w:u w:val="single"/>
          <w:shd w:val="pct15" w:color="auto" w:fill="auto"/>
        </w:rPr>
        <w:t xml:space="preserve">Corona </w:t>
      </w:r>
      <w:r w:rsidR="004D7D98" w:rsidRPr="00922436">
        <w:rPr>
          <w:rFonts w:asciiTheme="minorHAnsi" w:hAnsiTheme="minorHAnsi" w:cstheme="minorHAnsi"/>
          <w:b/>
          <w:sz w:val="32"/>
          <w:szCs w:val="32"/>
          <w:u w:val="single"/>
          <w:shd w:val="pct15" w:color="auto" w:fill="auto"/>
        </w:rPr>
        <w:t>–</w:t>
      </w:r>
      <w:r w:rsidR="00CC0821" w:rsidRPr="00922436">
        <w:rPr>
          <w:rFonts w:asciiTheme="minorHAnsi" w:hAnsiTheme="minorHAnsi" w:cstheme="minorHAnsi"/>
          <w:b/>
          <w:sz w:val="32"/>
          <w:szCs w:val="32"/>
          <w:u w:val="single"/>
          <w:shd w:val="pct15" w:color="auto" w:fill="auto"/>
        </w:rPr>
        <w:t xml:space="preserve"> Ermittlungsbogen</w:t>
      </w:r>
    </w:p>
    <w:p w:rsidR="00922436" w:rsidRPr="00922436" w:rsidRDefault="00922436" w:rsidP="00A436D5">
      <w:pPr>
        <w:tabs>
          <w:tab w:val="left" w:pos="3119"/>
          <w:tab w:val="left" w:pos="4536"/>
        </w:tabs>
        <w:outlineLvl w:val="0"/>
        <w:rPr>
          <w:rFonts w:asciiTheme="minorHAnsi" w:hAnsiTheme="minorHAnsi" w:cstheme="minorHAnsi"/>
          <w:b/>
          <w:sz w:val="32"/>
          <w:szCs w:val="32"/>
          <w:u w:val="single"/>
          <w:shd w:val="pct15" w:color="auto" w:fill="auto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425"/>
        <w:gridCol w:w="2664"/>
      </w:tblGrid>
      <w:tr w:rsidR="00CC0821" w:rsidRPr="00922436" w:rsidTr="004C2616">
        <w:trPr>
          <w:trHeight w:hRule="exact" w:val="467"/>
        </w:trPr>
        <w:tc>
          <w:tcPr>
            <w:tcW w:w="6663" w:type="dxa"/>
            <w:shd w:val="clear" w:color="auto" w:fill="auto"/>
            <w:vAlign w:val="center"/>
          </w:tcPr>
          <w:p w:rsidR="00E52AA6" w:rsidRPr="00922436" w:rsidRDefault="00CC0821" w:rsidP="004C2616">
            <w:pPr>
              <w:rPr>
                <w:rFonts w:asciiTheme="minorHAnsi" w:hAnsiTheme="minorHAnsi" w:cstheme="minorHAnsi"/>
                <w:szCs w:val="22"/>
              </w:rPr>
            </w:pPr>
            <w:r w:rsidRPr="00922436">
              <w:rPr>
                <w:rFonts w:asciiTheme="minorHAnsi" w:hAnsiTheme="minorHAnsi" w:cstheme="minorHAnsi"/>
                <w:b/>
                <w:szCs w:val="22"/>
              </w:rPr>
              <w:t>Name</w:t>
            </w:r>
            <w:r w:rsidR="004D7D98" w:rsidRPr="00922436">
              <w:rPr>
                <w:rFonts w:asciiTheme="minorHAnsi" w:hAnsiTheme="minorHAnsi" w:cstheme="minorHAnsi"/>
                <w:b/>
                <w:szCs w:val="22"/>
              </w:rPr>
              <w:t>/Vorname</w:t>
            </w:r>
            <w:r w:rsidR="004D7D98" w:rsidRPr="00922436">
              <w:rPr>
                <w:rFonts w:asciiTheme="minorHAnsi" w:hAnsiTheme="minorHAnsi" w:cstheme="minorHAnsi"/>
                <w:szCs w:val="22"/>
              </w:rPr>
              <w:t xml:space="preserve">   </w:t>
            </w:r>
            <w:r w:rsidR="0053519D" w:rsidRPr="00922436">
              <w:rPr>
                <w:rFonts w:asciiTheme="minorHAnsi" w:hAnsiTheme="minorHAnsi" w:cstheme="minorHAnsi"/>
                <w:b/>
                <w:szCs w:val="22"/>
              </w:rPr>
              <w:fldChar w:fldCharType="begin"/>
            </w:r>
            <w:r w:rsidR="0053519D" w:rsidRPr="00922436">
              <w:rPr>
                <w:rFonts w:asciiTheme="minorHAnsi" w:hAnsiTheme="minorHAnsi" w:cstheme="minorHAnsi"/>
                <w:b/>
                <w:szCs w:val="22"/>
              </w:rPr>
              <w:instrText xml:space="preserve"> MERGEFIELD NAME </w:instrText>
            </w:r>
            <w:r w:rsidR="0053519D" w:rsidRPr="00922436">
              <w:rPr>
                <w:rFonts w:asciiTheme="minorHAnsi" w:hAnsiTheme="minorHAnsi" w:cstheme="minorHAnsi"/>
                <w:b/>
                <w:szCs w:val="22"/>
              </w:rPr>
              <w:fldChar w:fldCharType="separate"/>
            </w:r>
            <w:r w:rsidR="004C2616">
              <w:rPr>
                <w:rFonts w:asciiTheme="minorHAnsi" w:hAnsiTheme="minorHAnsi" w:cstheme="minorHAnsi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-1450307405"/>
                <w:placeholder>
                  <w:docPart w:val="4684A283A7BD4839A16CCF0E93767048"/>
                </w:placeholder>
                <w:showingPlcHdr/>
              </w:sdtPr>
              <w:sdtContent>
                <w:r w:rsidR="004C2616" w:rsidRPr="00750EA9">
                  <w:rPr>
                    <w:rStyle w:val="Platzhaltertext"/>
                  </w:rPr>
                  <w:t>Text eingeben.</w:t>
                </w:r>
              </w:sdtContent>
            </w:sdt>
            <w:r w:rsidR="004C2616">
              <w:rPr>
                <w:rFonts w:asciiTheme="minorHAnsi" w:hAnsiTheme="minorHAnsi" w:cstheme="minorHAnsi"/>
                <w:b/>
                <w:noProof/>
                <w:szCs w:val="22"/>
              </w:rPr>
              <w:t xml:space="preserve"> </w:t>
            </w:r>
            <w:r w:rsidR="0053519D" w:rsidRPr="00922436">
              <w:rPr>
                <w:rFonts w:asciiTheme="minorHAnsi" w:hAnsiTheme="minorHAnsi" w:cstheme="minorHAnsi"/>
                <w:b/>
                <w:szCs w:val="22"/>
              </w:rPr>
              <w:fldChar w:fldCharType="end"/>
            </w:r>
          </w:p>
        </w:tc>
        <w:tc>
          <w:tcPr>
            <w:tcW w:w="3089" w:type="dxa"/>
            <w:gridSpan w:val="2"/>
            <w:shd w:val="clear" w:color="auto" w:fill="auto"/>
            <w:vAlign w:val="center"/>
          </w:tcPr>
          <w:p w:rsidR="00CC0821" w:rsidRPr="00922436" w:rsidRDefault="004D7D98" w:rsidP="004C2616">
            <w:pPr>
              <w:rPr>
                <w:rFonts w:asciiTheme="minorHAnsi" w:hAnsiTheme="minorHAnsi" w:cstheme="minorHAnsi"/>
                <w:szCs w:val="22"/>
              </w:rPr>
            </w:pPr>
            <w:r w:rsidRPr="00922436">
              <w:rPr>
                <w:rFonts w:asciiTheme="minorHAnsi" w:hAnsiTheme="minorHAnsi" w:cstheme="minorHAnsi"/>
                <w:b/>
                <w:szCs w:val="22"/>
              </w:rPr>
              <w:t>Geb.-Datum:</w:t>
            </w:r>
            <w:r w:rsidRPr="00922436">
              <w:rPr>
                <w:rFonts w:asciiTheme="minorHAnsi" w:hAnsiTheme="minorHAnsi" w:cstheme="minorHAnsi"/>
                <w:szCs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-1319650321"/>
                <w:placeholder>
                  <w:docPart w:val="02710081E96C4933BC22113D5F40E63C"/>
                </w:placeholder>
                <w:showingPlcHdr/>
              </w:sdtPr>
              <w:sdtContent>
                <w:r w:rsidR="004C2616" w:rsidRPr="00750EA9">
                  <w:rPr>
                    <w:rStyle w:val="Platzhaltertext"/>
                  </w:rPr>
                  <w:t>Text eingeben.</w:t>
                </w:r>
              </w:sdtContent>
            </w:sdt>
          </w:p>
        </w:tc>
      </w:tr>
      <w:tr w:rsidR="00E317FF" w:rsidRPr="00922436" w:rsidTr="00E317FF">
        <w:trPr>
          <w:trHeight w:hRule="exact" w:val="340"/>
        </w:trPr>
        <w:tc>
          <w:tcPr>
            <w:tcW w:w="9752" w:type="dxa"/>
            <w:gridSpan w:val="3"/>
            <w:shd w:val="clear" w:color="auto" w:fill="auto"/>
            <w:vAlign w:val="center"/>
          </w:tcPr>
          <w:p w:rsidR="00E317FF" w:rsidRPr="00922436" w:rsidRDefault="00E317FF" w:rsidP="00E317FF">
            <w:pPr>
              <w:rPr>
                <w:rFonts w:asciiTheme="minorHAnsi" w:hAnsiTheme="minorHAnsi" w:cstheme="minorHAnsi"/>
                <w:szCs w:val="22"/>
              </w:rPr>
            </w:pPr>
            <w:r w:rsidRPr="00922436">
              <w:rPr>
                <w:rFonts w:asciiTheme="minorHAnsi" w:hAnsiTheme="minorHAnsi" w:cstheme="minorHAnsi"/>
                <w:szCs w:val="22"/>
              </w:rPr>
              <w:t xml:space="preserve">eMail: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-424190097"/>
                <w:placeholder>
                  <w:docPart w:val="BEE1185ACF9043CF8AAE7E4A2E1C7150"/>
                </w:placeholder>
                <w:showingPlcHdr/>
              </w:sdtPr>
              <w:sdtEndPr/>
              <w:sdtContent>
                <w:r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9D5FB2" w:rsidRPr="009D5FB2" w:rsidTr="009D5FB2">
        <w:trPr>
          <w:trHeight w:hRule="exact" w:val="340"/>
        </w:trPr>
        <w:tc>
          <w:tcPr>
            <w:tcW w:w="9752" w:type="dxa"/>
            <w:gridSpan w:val="3"/>
            <w:shd w:val="clear" w:color="auto" w:fill="auto"/>
            <w:vAlign w:val="center"/>
          </w:tcPr>
          <w:p w:rsidR="009D5FB2" w:rsidRPr="009D5FB2" w:rsidRDefault="004C2616" w:rsidP="004C2616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4C2616">
              <w:rPr>
                <w:rFonts w:asciiTheme="minorHAnsi" w:hAnsiTheme="minorHAnsi" w:cstheme="minorHAnsi"/>
                <w:szCs w:val="22"/>
              </w:rPr>
              <w:t>Telefon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-96636411"/>
                <w:placeholder>
                  <w:docPart w:val="EAC6BA1AAF4A44FF88948068211C56C2"/>
                </w:placeholder>
                <w:showingPlcHdr/>
              </w:sdtPr>
              <w:sdtContent>
                <w:r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4C2616" w:rsidRPr="00922436" w:rsidTr="0029253D">
        <w:trPr>
          <w:trHeight w:hRule="exact" w:val="340"/>
        </w:trPr>
        <w:tc>
          <w:tcPr>
            <w:tcW w:w="9752" w:type="dxa"/>
            <w:gridSpan w:val="3"/>
            <w:shd w:val="clear" w:color="auto" w:fill="auto"/>
            <w:vAlign w:val="center"/>
          </w:tcPr>
          <w:p w:rsidR="004C2616" w:rsidRPr="00922436" w:rsidRDefault="004C2616" w:rsidP="00E317F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Anschrift: </w:t>
            </w:r>
            <w:bookmarkStart w:id="0" w:name="_GoBack"/>
            <w:sdt>
              <w:sdtPr>
                <w:rPr>
                  <w:rFonts w:asciiTheme="minorHAnsi" w:hAnsiTheme="minorHAnsi" w:cstheme="minorHAnsi"/>
                  <w:szCs w:val="22"/>
                </w:rPr>
                <w:id w:val="1958683474"/>
                <w:placeholder>
                  <w:docPart w:val="B2C038EA901843178A4F5C9D1204EAD0"/>
                </w:placeholder>
                <w:showingPlcHdr/>
              </w:sdtPr>
              <w:sdtContent>
                <w:r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  <w:bookmarkEnd w:id="0"/>
          </w:p>
        </w:tc>
      </w:tr>
      <w:tr w:rsidR="00E317FF" w:rsidRPr="00922436" w:rsidTr="0029253D">
        <w:trPr>
          <w:trHeight w:hRule="exact" w:val="340"/>
        </w:trPr>
        <w:tc>
          <w:tcPr>
            <w:tcW w:w="9752" w:type="dxa"/>
            <w:gridSpan w:val="3"/>
            <w:shd w:val="clear" w:color="auto" w:fill="auto"/>
            <w:vAlign w:val="center"/>
          </w:tcPr>
          <w:p w:rsidR="00E317FF" w:rsidRPr="00922436" w:rsidRDefault="00E317FF" w:rsidP="00E317FF">
            <w:pPr>
              <w:rPr>
                <w:rFonts w:asciiTheme="minorHAnsi" w:hAnsiTheme="minorHAnsi" w:cstheme="minorHAnsi"/>
                <w:szCs w:val="22"/>
              </w:rPr>
            </w:pPr>
            <w:r w:rsidRPr="00922436">
              <w:rPr>
                <w:rFonts w:asciiTheme="minorHAnsi" w:hAnsiTheme="minorHAnsi" w:cstheme="minorHAnsi"/>
                <w:szCs w:val="22"/>
              </w:rPr>
              <w:t>Ansprechpartner (z.B. Sorgeberechtigte, Dolmetscher oder Partner zwecks notwendiger Mithilfe)</w:t>
            </w:r>
          </w:p>
        </w:tc>
      </w:tr>
      <w:tr w:rsidR="00E317FF" w:rsidRPr="00922436" w:rsidTr="0029253D">
        <w:trPr>
          <w:trHeight w:hRule="exact" w:val="387"/>
        </w:trPr>
        <w:tc>
          <w:tcPr>
            <w:tcW w:w="9752" w:type="dxa"/>
            <w:gridSpan w:val="3"/>
            <w:shd w:val="clear" w:color="auto" w:fill="auto"/>
          </w:tcPr>
          <w:p w:rsidR="00E317FF" w:rsidRPr="00922436" w:rsidRDefault="004C2616" w:rsidP="00E317FF">
            <w:pPr>
              <w:rPr>
                <w:rFonts w:asciiTheme="minorHAnsi" w:hAnsiTheme="minorHAnsi" w:cstheme="minorHAnsi"/>
                <w:b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994321287"/>
                <w:placeholder>
                  <w:docPart w:val="68E0E5FBFA9D42A2962499957811D7A8"/>
                </w:placeholder>
                <w:showingPlcHdr/>
              </w:sdtPr>
              <w:sdtEndPr/>
              <w:sdtContent>
                <w:r w:rsidR="00E317FF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E317FF" w:rsidRPr="00922436" w:rsidTr="0029253D">
        <w:trPr>
          <w:trHeight w:hRule="exact" w:val="340"/>
        </w:trPr>
        <w:tc>
          <w:tcPr>
            <w:tcW w:w="7088" w:type="dxa"/>
            <w:gridSpan w:val="2"/>
            <w:shd w:val="clear" w:color="auto" w:fill="auto"/>
            <w:vAlign w:val="center"/>
          </w:tcPr>
          <w:p w:rsidR="00E317FF" w:rsidRPr="00922436" w:rsidRDefault="00E317FF" w:rsidP="00E317FF">
            <w:pPr>
              <w:rPr>
                <w:rFonts w:asciiTheme="minorHAnsi" w:hAnsiTheme="minorHAnsi" w:cstheme="minorHAnsi"/>
                <w:szCs w:val="22"/>
              </w:rPr>
            </w:pPr>
            <w:r w:rsidRPr="00922436">
              <w:rPr>
                <w:rFonts w:asciiTheme="minorHAnsi" w:hAnsiTheme="minorHAnsi" w:cstheme="minorHAnsi"/>
                <w:szCs w:val="22"/>
              </w:rPr>
              <w:t>Hausarzt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E317FF" w:rsidRPr="00922436" w:rsidRDefault="00E317FF" w:rsidP="00E317FF">
            <w:pPr>
              <w:rPr>
                <w:rFonts w:asciiTheme="minorHAnsi" w:hAnsiTheme="minorHAnsi" w:cstheme="minorHAnsi"/>
                <w:szCs w:val="22"/>
              </w:rPr>
            </w:pPr>
            <w:r w:rsidRPr="00922436">
              <w:rPr>
                <w:rFonts w:asciiTheme="minorHAnsi" w:hAnsiTheme="minorHAnsi" w:cstheme="minorHAnsi"/>
                <w:szCs w:val="22"/>
              </w:rPr>
              <w:t>Tel.-Nr.</w:t>
            </w:r>
          </w:p>
        </w:tc>
      </w:tr>
      <w:tr w:rsidR="00E317FF" w:rsidRPr="00922436" w:rsidTr="0029253D">
        <w:trPr>
          <w:trHeight w:hRule="exact" w:val="369"/>
        </w:trPr>
        <w:tc>
          <w:tcPr>
            <w:tcW w:w="7088" w:type="dxa"/>
            <w:gridSpan w:val="2"/>
            <w:shd w:val="clear" w:color="auto" w:fill="auto"/>
            <w:vAlign w:val="center"/>
          </w:tcPr>
          <w:p w:rsidR="00E317FF" w:rsidRPr="00922436" w:rsidRDefault="004C2616" w:rsidP="00E317FF">
            <w:pPr>
              <w:rPr>
                <w:rFonts w:asciiTheme="minorHAnsi" w:hAnsiTheme="minorHAnsi" w:cstheme="minorHAnsi"/>
                <w:b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089660769"/>
                <w:placeholder>
                  <w:docPart w:val="CDA11C280ACE425D81B8C5AAD962A5D3"/>
                </w:placeholder>
                <w:showingPlcHdr/>
              </w:sdtPr>
              <w:sdtEndPr/>
              <w:sdtContent>
                <w:r w:rsidR="00E317FF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2664" w:type="dxa"/>
            <w:shd w:val="clear" w:color="auto" w:fill="auto"/>
            <w:vAlign w:val="center"/>
          </w:tcPr>
          <w:p w:rsidR="00E317FF" w:rsidRPr="00922436" w:rsidRDefault="004C2616" w:rsidP="00E317FF">
            <w:pPr>
              <w:rPr>
                <w:rFonts w:asciiTheme="minorHAnsi" w:hAnsiTheme="minorHAnsi" w:cstheme="minorHAnsi"/>
                <w:b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899663854"/>
                <w:placeholder>
                  <w:docPart w:val="421FFE6974894FBE943B16F622DE5A84"/>
                </w:placeholder>
                <w:showingPlcHdr/>
              </w:sdtPr>
              <w:sdtEndPr/>
              <w:sdtContent>
                <w:r w:rsidR="00E317FF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E317FF" w:rsidRPr="00922436" w:rsidTr="0029253D">
        <w:trPr>
          <w:trHeight w:hRule="exact" w:val="340"/>
        </w:trPr>
        <w:tc>
          <w:tcPr>
            <w:tcW w:w="7088" w:type="dxa"/>
            <w:gridSpan w:val="2"/>
            <w:shd w:val="clear" w:color="auto" w:fill="auto"/>
            <w:vAlign w:val="center"/>
          </w:tcPr>
          <w:p w:rsidR="00E317FF" w:rsidRPr="00922436" w:rsidRDefault="00E317FF" w:rsidP="00E317FF">
            <w:pPr>
              <w:rPr>
                <w:rFonts w:asciiTheme="minorHAnsi" w:hAnsiTheme="minorHAnsi" w:cstheme="minorHAnsi"/>
                <w:szCs w:val="22"/>
              </w:rPr>
            </w:pPr>
            <w:r w:rsidRPr="00922436">
              <w:rPr>
                <w:rFonts w:asciiTheme="minorHAnsi" w:hAnsiTheme="minorHAnsi" w:cstheme="minorHAnsi"/>
                <w:szCs w:val="22"/>
              </w:rPr>
              <w:t>Abstrich veranlasst durch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E317FF" w:rsidRPr="00922436" w:rsidRDefault="00E317FF" w:rsidP="00E317FF">
            <w:pPr>
              <w:rPr>
                <w:rFonts w:asciiTheme="minorHAnsi" w:hAnsiTheme="minorHAnsi" w:cstheme="minorHAnsi"/>
                <w:szCs w:val="22"/>
              </w:rPr>
            </w:pPr>
            <w:r w:rsidRPr="00922436">
              <w:rPr>
                <w:rFonts w:asciiTheme="minorHAnsi" w:hAnsiTheme="minorHAnsi" w:cstheme="minorHAnsi"/>
                <w:szCs w:val="22"/>
              </w:rPr>
              <w:t>Tel.-Nr.</w:t>
            </w:r>
          </w:p>
        </w:tc>
      </w:tr>
      <w:tr w:rsidR="00E317FF" w:rsidRPr="00922436" w:rsidTr="0029253D">
        <w:trPr>
          <w:trHeight w:hRule="exact" w:val="379"/>
        </w:trPr>
        <w:tc>
          <w:tcPr>
            <w:tcW w:w="7088" w:type="dxa"/>
            <w:gridSpan w:val="2"/>
            <w:shd w:val="clear" w:color="auto" w:fill="auto"/>
            <w:vAlign w:val="center"/>
          </w:tcPr>
          <w:p w:rsidR="00E317FF" w:rsidRPr="00922436" w:rsidRDefault="004C2616" w:rsidP="00E317FF">
            <w:pPr>
              <w:rPr>
                <w:rFonts w:asciiTheme="minorHAnsi" w:hAnsiTheme="minorHAnsi" w:cstheme="minorHAnsi"/>
                <w:b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306285386"/>
                <w:placeholder>
                  <w:docPart w:val="037D51E0AFB44D099078D43A0096D821"/>
                </w:placeholder>
                <w:showingPlcHdr/>
              </w:sdtPr>
              <w:sdtEndPr/>
              <w:sdtContent>
                <w:r w:rsidR="00E317FF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2664" w:type="dxa"/>
            <w:shd w:val="clear" w:color="auto" w:fill="auto"/>
            <w:vAlign w:val="center"/>
          </w:tcPr>
          <w:p w:rsidR="00E317FF" w:rsidRPr="00922436" w:rsidRDefault="004C2616" w:rsidP="00E317FF">
            <w:pPr>
              <w:rPr>
                <w:rFonts w:asciiTheme="minorHAnsi" w:hAnsiTheme="minorHAnsi" w:cstheme="minorHAnsi"/>
                <w:b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68776594"/>
                <w:placeholder>
                  <w:docPart w:val="5CF2603C33B24CF1868DE737D1705C8C"/>
                </w:placeholder>
                <w:showingPlcHdr/>
              </w:sdtPr>
              <w:sdtEndPr/>
              <w:sdtContent>
                <w:r w:rsidR="00E317FF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</w:tbl>
    <w:p w:rsidR="007C7289" w:rsidRDefault="007C7289">
      <w:pPr>
        <w:rPr>
          <w:rFonts w:asciiTheme="minorHAnsi" w:hAnsiTheme="minorHAnsi" w:cstheme="minorHAnsi"/>
          <w:b/>
          <w:u w:val="single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9"/>
        <w:gridCol w:w="5537"/>
      </w:tblGrid>
      <w:tr w:rsidR="001F4CEC" w:rsidRPr="00922436" w:rsidTr="001F4CEC">
        <w:trPr>
          <w:cantSplit/>
          <w:trHeight w:val="251"/>
        </w:trPr>
        <w:tc>
          <w:tcPr>
            <w:tcW w:w="9639" w:type="dxa"/>
            <w:gridSpan w:val="2"/>
            <w:shd w:val="pct12" w:color="auto" w:fill="auto"/>
            <w:vAlign w:val="center"/>
          </w:tcPr>
          <w:p w:rsidR="001F4CEC" w:rsidRPr="00922436" w:rsidRDefault="001F4CEC" w:rsidP="001F4CE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22436">
              <w:rPr>
                <w:rFonts w:asciiTheme="minorHAnsi" w:hAnsiTheme="minorHAnsi" w:cstheme="minorHAnsi"/>
                <w:b/>
                <w:szCs w:val="22"/>
              </w:rPr>
              <w:t>Anlass der Abstrich-Untersuchung</w:t>
            </w:r>
          </w:p>
        </w:tc>
      </w:tr>
      <w:tr w:rsidR="001F4CEC" w:rsidRPr="00922436" w:rsidTr="001F4CEC">
        <w:trPr>
          <w:cantSplit/>
          <w:trHeight w:val="399"/>
        </w:trPr>
        <w:tc>
          <w:tcPr>
            <w:tcW w:w="4140" w:type="dxa"/>
            <w:shd w:val="clear" w:color="auto" w:fill="auto"/>
            <w:vAlign w:val="center"/>
          </w:tcPr>
          <w:p w:rsidR="001F4CEC" w:rsidRPr="007242F9" w:rsidRDefault="004C2616" w:rsidP="001F4CEC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43879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Abklärung Symptome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1F4CEC" w:rsidRPr="007242F9" w:rsidRDefault="004C2616" w:rsidP="001F4CEC">
            <w:pPr>
              <w:ind w:left="710" w:hanging="710"/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09872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  Kontaktperson zu bestätigten Corona-Fall</w:t>
            </w:r>
          </w:p>
        </w:tc>
      </w:tr>
      <w:tr w:rsidR="001F4CEC" w:rsidRPr="00922436" w:rsidTr="001F4CEC">
        <w:trPr>
          <w:cantSplit/>
          <w:trHeight w:val="399"/>
        </w:trPr>
        <w:tc>
          <w:tcPr>
            <w:tcW w:w="4140" w:type="dxa"/>
            <w:shd w:val="clear" w:color="auto" w:fill="auto"/>
            <w:vAlign w:val="center"/>
          </w:tcPr>
          <w:p w:rsidR="001F4CEC" w:rsidRPr="007242F9" w:rsidRDefault="004C2616" w:rsidP="001F4CEC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83381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Aufenthalt im Risikogebiet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1F4CEC" w:rsidRPr="007242F9" w:rsidRDefault="004C2616" w:rsidP="001F4CEC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504009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  Screening  wegen vermuteten Kontakt</w:t>
            </w:r>
          </w:p>
        </w:tc>
      </w:tr>
      <w:tr w:rsidR="001F4CEC" w:rsidRPr="00922436" w:rsidTr="001F4CEC">
        <w:trPr>
          <w:cantSplit/>
          <w:trHeight w:val="399"/>
        </w:trPr>
        <w:tc>
          <w:tcPr>
            <w:tcW w:w="4140" w:type="dxa"/>
            <w:shd w:val="clear" w:color="auto" w:fill="auto"/>
            <w:vAlign w:val="center"/>
          </w:tcPr>
          <w:p w:rsidR="001F4CEC" w:rsidRPr="007242F9" w:rsidRDefault="004C2616" w:rsidP="001F4CEC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136369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 Screening Arbeitgeber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1F4CEC" w:rsidRPr="007242F9" w:rsidRDefault="004C2616" w:rsidP="001F4CEC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60480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  Reiserückkehrer Land: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-1127543575"/>
                <w:placeholder>
                  <w:docPart w:val="5E28854C6DCF4C1F93F5BBBDE17AA0A3"/>
                </w:placeholder>
                <w:showingPlcHdr/>
              </w:sdtPr>
              <w:sdtEndPr/>
              <w:sdtContent>
                <w:r w:rsidR="001F4CEC" w:rsidRPr="007242F9">
                  <w:rPr>
                    <w:rStyle w:val="Platzhaltertext"/>
                    <w:rFonts w:asciiTheme="minorHAnsi" w:hAnsiTheme="minorHAnsi" w:cstheme="minorHAnsi"/>
                    <w:szCs w:val="22"/>
                  </w:rPr>
                  <w:t>hier Text eingeben.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1F4CEC" w:rsidRPr="00922436" w:rsidTr="001F4CEC">
        <w:trPr>
          <w:cantSplit/>
          <w:trHeight w:val="399"/>
        </w:trPr>
        <w:tc>
          <w:tcPr>
            <w:tcW w:w="4140" w:type="dxa"/>
            <w:shd w:val="clear" w:color="auto" w:fill="auto"/>
            <w:vAlign w:val="center"/>
          </w:tcPr>
          <w:p w:rsidR="001F4CEC" w:rsidRPr="007242F9" w:rsidRDefault="004C2616" w:rsidP="001F4CEC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02814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 Aufnahme Pflegeheim o.ä. 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1F4CEC" w:rsidRPr="007242F9" w:rsidRDefault="001F4CEC" w:rsidP="001F4CEC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r w:rsidRPr="007242F9">
              <w:rPr>
                <w:rFonts w:asciiTheme="minorHAnsi" w:hAnsiTheme="minorHAnsi" w:cstheme="minorHAnsi"/>
                <w:szCs w:val="22"/>
              </w:rPr>
              <w:t xml:space="preserve">Transportmittel: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474421569"/>
                <w:placeholder>
                  <w:docPart w:val="D0A7950855CA4EA3B537D4FA49562370"/>
                </w:placeholder>
                <w:showingPlcHdr/>
              </w:sdtPr>
              <w:sdtEndPr/>
              <w:sdtContent>
                <w:r w:rsidRPr="007242F9">
                  <w:rPr>
                    <w:rStyle w:val="Platzhaltertext"/>
                    <w:rFonts w:asciiTheme="minorHAnsi" w:hAnsiTheme="minorHAnsi" w:cstheme="minorHAnsi"/>
                    <w:szCs w:val="22"/>
                  </w:rPr>
                  <w:t>hier Text eingeben.</w:t>
                </w:r>
              </w:sdtContent>
            </w:sdt>
            <w:r w:rsidRPr="007242F9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1F4CEC" w:rsidRPr="00922436" w:rsidTr="001F4CEC">
        <w:trPr>
          <w:cantSplit/>
          <w:trHeight w:val="399"/>
        </w:trPr>
        <w:tc>
          <w:tcPr>
            <w:tcW w:w="4140" w:type="dxa"/>
            <w:shd w:val="clear" w:color="auto" w:fill="auto"/>
            <w:vAlign w:val="center"/>
          </w:tcPr>
          <w:p w:rsidR="001F4CEC" w:rsidRPr="007242F9" w:rsidRDefault="004C2616" w:rsidP="001F4CEC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821316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 KoPe im Ausbruchsgeschehen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1F4CEC" w:rsidRPr="007242F9" w:rsidRDefault="004C2616" w:rsidP="001F4CEC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430585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Screening Krankenhaus  (Aufnahme oder geplante OP)</w:t>
            </w:r>
          </w:p>
        </w:tc>
      </w:tr>
      <w:tr w:rsidR="001F4CEC" w:rsidRPr="00922436" w:rsidTr="001F4CEC">
        <w:trPr>
          <w:cantSplit/>
          <w:trHeight w:val="399"/>
        </w:trPr>
        <w:tc>
          <w:tcPr>
            <w:tcW w:w="4140" w:type="dxa"/>
            <w:shd w:val="clear" w:color="auto" w:fill="auto"/>
            <w:vAlign w:val="center"/>
          </w:tcPr>
          <w:p w:rsidR="001F4CEC" w:rsidRPr="007242F9" w:rsidRDefault="004C2616" w:rsidP="004D0651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35916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2111765853"/>
                <w:placeholder>
                  <w:docPart w:val="343AAB568AC64C4E8AE51F430EF999E2"/>
                </w:placeholder>
              </w:sdtPr>
              <w:sdtEndPr/>
              <w:sdtContent>
                <w:r w:rsidR="004D0651" w:rsidRPr="007242F9">
                  <w:rPr>
                    <w:rFonts w:asciiTheme="minorHAnsi" w:hAnsiTheme="minorHAnsi" w:cstheme="minorHAnsi"/>
                    <w:szCs w:val="22"/>
                  </w:rPr>
                  <w:t>Screening Pädagogen/Lehrer/Erzieher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1F4CEC" w:rsidRPr="007242F9" w:rsidRDefault="004C2616" w:rsidP="001F4CEC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52154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 w:rsidRP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1841117504"/>
                <w:placeholder>
                  <w:docPart w:val="C7938FC2773F4A519EBC585D42F2AB1A"/>
                </w:placeholder>
                <w:showingPlcHdr/>
              </w:sdtPr>
              <w:sdtEndPr/>
              <w:sdtContent>
                <w:r w:rsidR="001F4CEC" w:rsidRPr="007242F9">
                  <w:rPr>
                    <w:rStyle w:val="Platzhaltertext"/>
                    <w:rFonts w:asciiTheme="minorHAnsi" w:hAnsiTheme="minorHAnsi" w:cstheme="minorHAnsi"/>
                    <w:szCs w:val="22"/>
                  </w:rPr>
                  <w:t>hier Text eingeben.</w:t>
                </w:r>
              </w:sdtContent>
            </w:sdt>
            <w:r w:rsidR="001F4CEC" w:rsidRPr="007242F9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</w:tbl>
    <w:p w:rsidR="001F4CEC" w:rsidRDefault="001F4CEC">
      <w:pPr>
        <w:rPr>
          <w:rFonts w:asciiTheme="minorHAnsi" w:hAnsiTheme="minorHAnsi" w:cstheme="minorHAnsi"/>
          <w:b/>
          <w:u w:val="single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4"/>
        <w:gridCol w:w="6662"/>
      </w:tblGrid>
      <w:tr w:rsidR="001F4CEC" w:rsidRPr="00922436" w:rsidTr="001F4CEC">
        <w:trPr>
          <w:cantSplit/>
          <w:trHeight w:val="340"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1F4CEC" w:rsidRPr="00922436" w:rsidRDefault="001F4CEC" w:rsidP="001F4CE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22436">
              <w:rPr>
                <w:rFonts w:asciiTheme="minorHAnsi" w:hAnsiTheme="minorHAnsi" w:cstheme="minorHAnsi"/>
                <w:b/>
                <w:szCs w:val="22"/>
              </w:rPr>
              <w:t>Sy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mptome  </w:t>
            </w:r>
            <w:r w:rsidRPr="00922436">
              <w:rPr>
                <w:rFonts w:asciiTheme="minorHAnsi" w:hAnsiTheme="minorHAnsi" w:cstheme="minorHAnsi"/>
                <w:b/>
                <w:szCs w:val="22"/>
              </w:rPr>
              <w:t>Beginn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1F4CEC" w:rsidRPr="00922436" w:rsidRDefault="001F4CEC" w:rsidP="001F4CEC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22436">
              <w:rPr>
                <w:rFonts w:asciiTheme="minorHAnsi" w:hAnsiTheme="minorHAnsi" w:cstheme="minorHAnsi"/>
                <w:b/>
                <w:szCs w:val="22"/>
              </w:rPr>
              <w:t>Beginn</w:t>
            </w:r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-220682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 xml:space="preserve"> Halsschmerzen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829091609"/>
                <w:placeholder>
                  <w:docPart w:val="0215916957064907B0E7FA09232A1F73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-116986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 xml:space="preserve"> Husten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8595548"/>
                <w:placeholder>
                  <w:docPart w:val="48B8E514AF4C4A4485BBAC2060CE39D9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-670106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>Kopfschmerzen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572933401"/>
                <w:placeholder>
                  <w:docPart w:val="41977BF9241B4651BA8099FC6A6C3E89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-104219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 xml:space="preserve"> Fieber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710112157"/>
                <w:placeholder>
                  <w:docPart w:val="368E75885D2B4E9E85E0EE49B9D20A5D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200153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>Abgeschlagenheit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797975841"/>
                <w:placeholder>
                  <w:docPart w:val="D70A265BE8784998A095218E4DB913F7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-5309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 xml:space="preserve"> Atemnot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2125530132"/>
                <w:placeholder>
                  <w:docPart w:val="466677076A284043A8EA28CAD129ADD2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-33091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 xml:space="preserve"> Durchfall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139378209"/>
                <w:placeholder>
                  <w:docPart w:val="DBC135E7BE894CD492E62018EC183C0F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-29621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F4CEC" w:rsidRPr="004D0651">
              <w:rPr>
                <w:rFonts w:asciiTheme="minorHAnsi" w:hAnsiTheme="minorHAnsi" w:cstheme="minorHAnsi"/>
                <w:sz w:val="20"/>
              </w:rPr>
              <w:t>Muskel- /Gelenkschmerzen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303595561"/>
                <w:placeholder>
                  <w:docPart w:val="ECE7C3DCB73E45E496E62F985A6D9268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0651" w:rsidRDefault="004C2616" w:rsidP="004D0651">
            <w:pPr>
              <w:tabs>
                <w:tab w:val="left" w:pos="984"/>
              </w:tabs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-103773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4D0651">
              <w:rPr>
                <w:rFonts w:asciiTheme="minorHAnsi" w:hAnsiTheme="minorHAnsi" w:cstheme="minorHAnsi"/>
                <w:sz w:val="20"/>
              </w:rPr>
              <w:t>Verlust des Riech- u.</w:t>
            </w:r>
          </w:p>
          <w:p w:rsidR="001F4CEC" w:rsidRPr="00922436" w:rsidRDefault="004D0651" w:rsidP="004D0651">
            <w:pPr>
              <w:tabs>
                <w:tab w:val="left" w:pos="984"/>
              </w:tabs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</w:t>
            </w:r>
            <w:r w:rsidR="001F4CEC" w:rsidRPr="004D0651">
              <w:rPr>
                <w:rFonts w:asciiTheme="minorHAnsi" w:hAnsiTheme="minorHAnsi" w:cstheme="minorHAnsi"/>
                <w:sz w:val="20"/>
              </w:rPr>
              <w:t>Geschmacksinns</w:t>
            </w:r>
          </w:p>
        </w:tc>
        <w:tc>
          <w:tcPr>
            <w:tcW w:w="6662" w:type="dxa"/>
            <w:shd w:val="clear" w:color="auto" w:fill="auto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325058795"/>
                <w:placeholder>
                  <w:docPart w:val="84C74FBA841D4225996DF1FB0F15ACCD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118895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F4CEC" w:rsidRPr="004D0651">
              <w:rPr>
                <w:rFonts w:asciiTheme="minorHAnsi" w:hAnsiTheme="minorHAnsi" w:cstheme="minorHAnsi"/>
                <w:sz w:val="20"/>
              </w:rPr>
              <w:t>Schnupfen/„verstopfte“ Nase</w:t>
            </w:r>
          </w:p>
        </w:tc>
        <w:tc>
          <w:tcPr>
            <w:tcW w:w="6662" w:type="dxa"/>
            <w:shd w:val="clear" w:color="auto" w:fill="auto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500785496"/>
                <w:placeholder>
                  <w:docPart w:val="9F28A81C7BC7493A98EE8B961EAA0087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CEC" w:rsidRPr="00922436" w:rsidRDefault="004C2616" w:rsidP="00EF63F8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</w:rPr>
                <w:id w:val="-1036352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065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>
              <w:rPr>
                <w:rFonts w:asciiTheme="minorHAnsi" w:hAnsiTheme="minorHAnsi" w:cstheme="minorHAnsi"/>
              </w:rPr>
              <w:t xml:space="preserve"> </w:t>
            </w:r>
            <w:r w:rsidR="001F4CEC" w:rsidRPr="00922436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-1155607478"/>
                <w:placeholder>
                  <w:docPart w:val="1CA311D49B034B13949913B7CF672B7A"/>
                </w:placeholder>
                <w:showingPlcHdr/>
              </w:sdtPr>
              <w:sdtEndPr/>
              <w:sdtContent>
                <w:r w:rsidR="00EF63F8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6662" w:type="dxa"/>
            <w:shd w:val="clear" w:color="auto" w:fill="auto"/>
          </w:tcPr>
          <w:p w:rsidR="001F4CEC" w:rsidRPr="00922436" w:rsidRDefault="004C2616" w:rsidP="001F4CEC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364105313"/>
                <w:placeholder>
                  <w:docPart w:val="40A63ED4C3FA4A6FA0FD99B7FE6D889D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4D0651" w:rsidRPr="00922436" w:rsidTr="001F4CEC">
        <w:trPr>
          <w:cantSplit/>
          <w:trHeight w:val="345"/>
        </w:trPr>
        <w:tc>
          <w:tcPr>
            <w:tcW w:w="30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0651" w:rsidRDefault="004C2616" w:rsidP="007242F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76985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065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242F9">
              <w:rPr>
                <w:rFonts w:asciiTheme="minorHAnsi" w:hAnsiTheme="minorHAnsi" w:cstheme="minorHAnsi"/>
                <w:b/>
                <w:sz w:val="20"/>
              </w:rPr>
              <w:t xml:space="preserve"> Keine Symptome</w:t>
            </w:r>
          </w:p>
        </w:tc>
        <w:tc>
          <w:tcPr>
            <w:tcW w:w="6662" w:type="dxa"/>
            <w:shd w:val="clear" w:color="auto" w:fill="auto"/>
          </w:tcPr>
          <w:p w:rsidR="004D0651" w:rsidRPr="00922436" w:rsidRDefault="004D0651" w:rsidP="001F4CEC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1F4CEC" w:rsidRDefault="001F4CEC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7242F9" w:rsidRDefault="007242F9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4D0651" w:rsidRPr="00ED75D0" w:rsidRDefault="004D0651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8"/>
        <w:gridCol w:w="5471"/>
      </w:tblGrid>
      <w:tr w:rsidR="001F4CEC" w:rsidRPr="00CF03D3" w:rsidTr="001F4CEC">
        <w:trPr>
          <w:cantSplit/>
          <w:trHeight w:val="340"/>
        </w:trPr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pct12" w:color="auto" w:fill="auto"/>
            <w:vAlign w:val="center"/>
          </w:tcPr>
          <w:p w:rsidR="001F4CEC" w:rsidRPr="00CF03D3" w:rsidRDefault="001F4CEC" w:rsidP="001F4CE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03D3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Vorerkrankungen/ Immunsuppression/ Schwangerschaft</w:t>
            </w:r>
          </w:p>
        </w:tc>
      </w:tr>
      <w:tr w:rsidR="001F4CEC" w:rsidRPr="00CF03D3" w:rsidTr="001F4CEC">
        <w:trPr>
          <w:cantSplit/>
          <w:trHeight w:val="345"/>
        </w:trPr>
        <w:tc>
          <w:tcPr>
            <w:tcW w:w="41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</w:rPr>
                <w:id w:val="-461117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Herz-Kreislauf/Blutdruck</w:t>
            </w:r>
          </w:p>
        </w:tc>
        <w:tc>
          <w:tcPr>
            <w:tcW w:w="5471" w:type="dxa"/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153140172"/>
                <w:placeholder>
                  <w:docPart w:val="B2DB25F0C24441EF91CCE77A78732D2F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CF03D3" w:rsidTr="001F4CEC">
        <w:trPr>
          <w:cantSplit/>
          <w:trHeight w:val="345"/>
        </w:trPr>
        <w:tc>
          <w:tcPr>
            <w:tcW w:w="41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</w:rPr>
                <w:id w:val="145830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Diabetes</w:t>
            </w:r>
          </w:p>
        </w:tc>
        <w:tc>
          <w:tcPr>
            <w:tcW w:w="5471" w:type="dxa"/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359962096"/>
                <w:placeholder>
                  <w:docPart w:val="F04EC06EDDCE4974B02FCD4EAF04A96F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CF03D3" w:rsidTr="001F4CEC">
        <w:trPr>
          <w:cantSplit/>
          <w:trHeight w:val="345"/>
        </w:trPr>
        <w:tc>
          <w:tcPr>
            <w:tcW w:w="41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</w:rPr>
                <w:id w:val="-1075126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Lebererkrankung</w:t>
            </w:r>
          </w:p>
        </w:tc>
        <w:tc>
          <w:tcPr>
            <w:tcW w:w="5471" w:type="dxa"/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343827046"/>
                <w:placeholder>
                  <w:docPart w:val="BA5748B491E2420392EC36EF574CA919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CF03D3" w:rsidTr="001F4CEC">
        <w:trPr>
          <w:cantSplit/>
          <w:trHeight w:val="345"/>
        </w:trPr>
        <w:tc>
          <w:tcPr>
            <w:tcW w:w="41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</w:rPr>
                <w:id w:val="122047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Neurologische Erkrankung</w:t>
            </w:r>
          </w:p>
        </w:tc>
        <w:tc>
          <w:tcPr>
            <w:tcW w:w="5471" w:type="dxa"/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162361606"/>
                <w:placeholder>
                  <w:docPart w:val="19AFF17FCA0C4E2CA6842851B9A4ABDB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CF03D3" w:rsidTr="001F4CEC">
        <w:trPr>
          <w:cantSplit/>
          <w:trHeight w:val="345"/>
        </w:trPr>
        <w:tc>
          <w:tcPr>
            <w:tcW w:w="41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</w:rPr>
                <w:id w:val="175593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Immundefizienz inkl. HIV</w:t>
            </w:r>
          </w:p>
        </w:tc>
        <w:tc>
          <w:tcPr>
            <w:tcW w:w="5471" w:type="dxa"/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6391016"/>
                <w:placeholder>
                  <w:docPart w:val="DC1BB817BDF444938CFBD269A7F96598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CF03D3" w:rsidTr="001F4CEC">
        <w:trPr>
          <w:cantSplit/>
          <w:trHeight w:val="345"/>
        </w:trPr>
        <w:tc>
          <w:tcPr>
            <w:tcW w:w="41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</w:rPr>
                <w:id w:val="-155037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Nierenerkrankung</w:t>
            </w:r>
          </w:p>
        </w:tc>
        <w:tc>
          <w:tcPr>
            <w:tcW w:w="5471" w:type="dxa"/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787267661"/>
                <w:placeholder>
                  <w:docPart w:val="E7DFAE44A2C14C9BA10662EE9BE97342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CF03D3" w:rsidTr="001F4CEC">
        <w:trPr>
          <w:cantSplit/>
          <w:trHeight w:val="345"/>
        </w:trPr>
        <w:tc>
          <w:tcPr>
            <w:tcW w:w="41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</w:rPr>
                <w:id w:val="210630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F4CEC" w:rsidRPr="007242F9">
              <w:rPr>
                <w:rFonts w:asciiTheme="minorHAnsi" w:hAnsiTheme="minorHAnsi" w:cstheme="minorHAnsi"/>
                <w:szCs w:val="22"/>
              </w:rPr>
              <w:t>chr. Lungenerkrankung (z.B. COPD)</w:t>
            </w:r>
          </w:p>
        </w:tc>
        <w:tc>
          <w:tcPr>
            <w:tcW w:w="5471" w:type="dxa"/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209338482"/>
                <w:placeholder>
                  <w:docPart w:val="E99B1BEB38064F00872961793C551D29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CF03D3" w:rsidTr="001F4CEC">
        <w:trPr>
          <w:cantSplit/>
          <w:trHeight w:val="345"/>
        </w:trPr>
        <w:tc>
          <w:tcPr>
            <w:tcW w:w="41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</w:rPr>
                <w:id w:val="117013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Krebserkrankung</w:t>
            </w:r>
          </w:p>
        </w:tc>
        <w:tc>
          <w:tcPr>
            <w:tcW w:w="5471" w:type="dxa"/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484772342"/>
                <w:placeholder>
                  <w:docPart w:val="09C752AFDA6D4B4681695FE1C5E3B1E8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CF03D3" w:rsidTr="001F4CEC">
        <w:trPr>
          <w:cantSplit/>
          <w:trHeight w:val="345"/>
        </w:trPr>
        <w:tc>
          <w:tcPr>
            <w:tcW w:w="41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</w:rPr>
                <w:id w:val="-62415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Sonstiges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74348837"/>
                <w:placeholder>
                  <w:docPart w:val="062B3A795516468D8D03101669079414"/>
                </w:placeholder>
                <w:showingPlcHdr/>
              </w:sdtPr>
              <w:sdtEndPr/>
              <w:sdtContent>
                <w:r w:rsidR="001F4CEC" w:rsidRPr="001F4CEC">
                  <w:rPr>
                    <w:rStyle w:val="Platzhaltertext"/>
                    <w:rFonts w:asciiTheme="minorHAnsi" w:hAnsiTheme="minorHAnsi" w:cstheme="minorHAnsi"/>
                    <w:sz w:val="20"/>
                  </w:rPr>
                  <w:t>hier Text eingeben.</w:t>
                </w:r>
              </w:sdtContent>
            </w:sdt>
          </w:p>
        </w:tc>
        <w:tc>
          <w:tcPr>
            <w:tcW w:w="5471" w:type="dxa"/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311437662"/>
                <w:placeholder>
                  <w:docPart w:val="5336E6DDC4EA4CDA961BCFA756DB3716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1F4CEC" w:rsidRPr="00CF03D3" w:rsidTr="001F4CEC">
        <w:trPr>
          <w:cantSplit/>
          <w:trHeight w:val="345"/>
        </w:trPr>
        <w:tc>
          <w:tcPr>
            <w:tcW w:w="416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</w:rPr>
                <w:id w:val="-72129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4CEC"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Schwangerschaft </w:t>
            </w:r>
          </w:p>
        </w:tc>
        <w:tc>
          <w:tcPr>
            <w:tcW w:w="5471" w:type="dxa"/>
            <w:shd w:val="clear" w:color="auto" w:fill="auto"/>
            <w:vAlign w:val="center"/>
          </w:tcPr>
          <w:p w:rsidR="001F4CEC" w:rsidRPr="00CF03D3" w:rsidRDefault="004C2616" w:rsidP="001F4CE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809770927"/>
                <w:placeholder>
                  <w:docPart w:val="EA327CE62D4C482DADC359A4CC4C801B"/>
                </w:placeholder>
                <w:showingPlcHdr/>
              </w:sdtPr>
              <w:sdtEndPr/>
              <w:sdtContent>
                <w:r w:rsidR="001F4CEC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</w:tbl>
    <w:p w:rsidR="001F4CEC" w:rsidRDefault="001F4CEC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4D0651" w:rsidRDefault="004D0651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4C2616" w:rsidRDefault="004C2616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4C2616" w:rsidRPr="00ED75D0" w:rsidRDefault="004C2616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1F4CEC" w:rsidRDefault="001F4CEC" w:rsidP="001F4CEC">
      <w:pPr>
        <w:tabs>
          <w:tab w:val="left" w:pos="6804"/>
        </w:tabs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4D0651">
        <w:rPr>
          <w:rFonts w:asciiTheme="minorHAnsi" w:hAnsiTheme="minorHAnsi" w:cstheme="minorHAnsi"/>
          <w:b/>
          <w:sz w:val="24"/>
          <w:szCs w:val="24"/>
          <w:u w:val="single"/>
        </w:rPr>
        <w:t>Zur beruflichen Tätigkeit</w:t>
      </w:r>
      <w:r w:rsidR="004D0651" w:rsidRPr="004D0651">
        <w:rPr>
          <w:rFonts w:asciiTheme="minorHAnsi" w:hAnsiTheme="minorHAnsi" w:cstheme="minorHAnsi"/>
          <w:b/>
          <w:sz w:val="24"/>
          <w:szCs w:val="24"/>
        </w:rPr>
        <w:t xml:space="preserve">   </w:t>
      </w:r>
      <w:r w:rsidR="004D0651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4D0651" w:rsidRPr="004D0651">
        <w:rPr>
          <w:rFonts w:asciiTheme="minorHAnsi" w:hAnsiTheme="minorHAnsi" w:cstheme="minorHAnsi"/>
          <w:b/>
          <w:sz w:val="24"/>
          <w:szCs w:val="24"/>
        </w:rPr>
        <w:t xml:space="preserve">   </w:t>
      </w:r>
      <w:r w:rsidR="004D0651" w:rsidRPr="004D0651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626697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65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1F4CEC">
        <w:rPr>
          <w:rFonts w:asciiTheme="minorHAnsi" w:hAnsiTheme="minorHAnsi" w:cstheme="minorHAnsi"/>
          <w:b/>
          <w:sz w:val="24"/>
          <w:szCs w:val="24"/>
        </w:rPr>
        <w:t xml:space="preserve">  nicht beruflich tätig</w:t>
      </w:r>
      <w:r w:rsidRPr="001F4CEC">
        <w:rPr>
          <w:rFonts w:asciiTheme="minorHAnsi" w:hAnsiTheme="minorHAnsi" w:cstheme="minorHAnsi"/>
          <w:b/>
          <w:sz w:val="24"/>
          <w:szCs w:val="24"/>
        </w:rPr>
        <w:br/>
      </w:r>
    </w:p>
    <w:tbl>
      <w:tblPr>
        <w:tblpPr w:leftFromText="141" w:rightFromText="141" w:vertAnchor="text" w:horzAnchor="margin" w:tblpX="108" w:tblpY="53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1F4CEC" w:rsidRPr="004C2616" w:rsidTr="004C2616">
        <w:trPr>
          <w:trHeight w:hRule="exact" w:val="577"/>
        </w:trPr>
        <w:tc>
          <w:tcPr>
            <w:tcW w:w="9639" w:type="dxa"/>
            <w:shd w:val="clear" w:color="auto" w:fill="auto"/>
            <w:vAlign w:val="center"/>
          </w:tcPr>
          <w:p w:rsidR="001F4CEC" w:rsidRPr="004C2616" w:rsidRDefault="001F4CEC" w:rsidP="001F4CEC">
            <w:pPr>
              <w:rPr>
                <w:rFonts w:asciiTheme="minorHAnsi" w:hAnsiTheme="minorHAnsi" w:cstheme="minorHAnsi"/>
                <w:sz w:val="36"/>
                <w:szCs w:val="36"/>
              </w:rPr>
            </w:pPr>
            <w:r w:rsidRPr="004C2616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Beruf/Arbeitgeber </w:t>
            </w:r>
            <w:r w:rsidRPr="004C2616"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36"/>
                  <w:szCs w:val="36"/>
                </w:rPr>
                <w:id w:val="784316193"/>
                <w:placeholder>
                  <w:docPart w:val="360D33BEB5E344C08808C0F56D0DF42C"/>
                </w:placeholder>
                <w:showingPlcHdr/>
              </w:sdtPr>
              <w:sdtEndPr/>
              <w:sdtContent>
                <w:r w:rsidRPr="004C2616">
                  <w:rPr>
                    <w:rStyle w:val="Platzhaltertext"/>
                    <w:rFonts w:asciiTheme="minorHAnsi" w:hAnsiTheme="minorHAnsi" w:cstheme="minorHAnsi"/>
                    <w:sz w:val="36"/>
                    <w:szCs w:val="36"/>
                  </w:rPr>
                  <w:t>hier Text eingeben.</w:t>
                </w:r>
              </w:sdtContent>
            </w:sdt>
          </w:p>
        </w:tc>
      </w:tr>
      <w:tr w:rsidR="001F4CEC" w:rsidRPr="004C2616" w:rsidTr="001F4CEC">
        <w:trPr>
          <w:trHeight w:hRule="exact" w:val="500"/>
        </w:trPr>
        <w:tc>
          <w:tcPr>
            <w:tcW w:w="9639" w:type="dxa"/>
            <w:shd w:val="clear" w:color="auto" w:fill="auto"/>
            <w:vAlign w:val="center"/>
          </w:tcPr>
          <w:p w:rsidR="001F4CEC" w:rsidRPr="004C2616" w:rsidRDefault="001F4CEC" w:rsidP="001F4CEC">
            <w:pPr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4C2616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zuletzt gearbeitet am: </w:t>
            </w:r>
            <w:r w:rsidRPr="004C2616"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36"/>
                  <w:szCs w:val="36"/>
                </w:rPr>
                <w:id w:val="-693995466"/>
                <w:placeholder>
                  <w:docPart w:val="50FE5BC15D0D4BB2823157CE9C8665E3"/>
                </w:placeholder>
                <w:showingPlcHdr/>
              </w:sdtPr>
              <w:sdtEndPr/>
              <w:sdtContent>
                <w:r w:rsidRPr="004C2616">
                  <w:rPr>
                    <w:rStyle w:val="Platzhaltertext"/>
                    <w:rFonts w:asciiTheme="minorHAnsi" w:hAnsiTheme="minorHAnsi" w:cstheme="minorHAnsi"/>
                    <w:sz w:val="36"/>
                    <w:szCs w:val="36"/>
                  </w:rPr>
                  <w:t>hier Text eingeben.</w:t>
                </w:r>
              </w:sdtContent>
            </w:sdt>
          </w:p>
        </w:tc>
      </w:tr>
    </w:tbl>
    <w:p w:rsidR="001F4CEC" w:rsidRPr="00ED75D0" w:rsidRDefault="001F4CEC" w:rsidP="001F4CEC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649"/>
      </w:tblGrid>
      <w:tr w:rsidR="00D15D34" w:rsidRPr="00922436" w:rsidTr="00ED75D0">
        <w:trPr>
          <w:trHeight w:val="340"/>
        </w:trPr>
        <w:tc>
          <w:tcPr>
            <w:tcW w:w="4990" w:type="dxa"/>
            <w:shd w:val="clear" w:color="auto" w:fill="auto"/>
            <w:vAlign w:val="center"/>
          </w:tcPr>
          <w:p w:rsidR="00D15D34" w:rsidRPr="00922436" w:rsidRDefault="004C2616" w:rsidP="00D15D34">
            <w:pPr>
              <w:rPr>
                <w:rFonts w:asciiTheme="minorHAnsi" w:hAnsiTheme="minorHAnsi" w:cstheme="minorHAnsi"/>
                <w:b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911424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0651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922436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D15D34" w:rsidRPr="00922436">
              <w:rPr>
                <w:rFonts w:asciiTheme="minorHAnsi" w:hAnsiTheme="minorHAnsi" w:cstheme="minorHAnsi"/>
                <w:b/>
                <w:szCs w:val="22"/>
              </w:rPr>
              <w:t>Tätigkeit in Kindertageseinrichtung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D15D34" w:rsidRPr="00922436" w:rsidRDefault="001F4CEC" w:rsidP="0029253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Wo:</w:t>
            </w:r>
            <w:r w:rsidR="00ED75D0">
              <w:rPr>
                <w:rFonts w:asciiTheme="minorHAnsi" w:hAnsiTheme="minorHAnsi" w:cstheme="minorHAnsi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-542138374"/>
                <w:placeholder>
                  <w:docPart w:val="EAF4D6C77B1C4AFA8A82C0D164809C2F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D15D34" w:rsidRPr="00922436" w:rsidTr="00ED75D0">
        <w:trPr>
          <w:trHeight w:val="340"/>
        </w:trPr>
        <w:tc>
          <w:tcPr>
            <w:tcW w:w="4990" w:type="dxa"/>
            <w:shd w:val="clear" w:color="auto" w:fill="auto"/>
            <w:vAlign w:val="center"/>
          </w:tcPr>
          <w:p w:rsidR="00D15D34" w:rsidRPr="00922436" w:rsidRDefault="004C2616" w:rsidP="00D15D34">
            <w:pPr>
              <w:rPr>
                <w:rFonts w:asciiTheme="minorHAnsi" w:hAnsiTheme="minorHAnsi" w:cstheme="minorHAnsi"/>
                <w:b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46634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4CEC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1F4CEC" w:rsidRPr="00922436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D15D34" w:rsidRPr="00922436">
              <w:rPr>
                <w:rFonts w:asciiTheme="minorHAnsi" w:hAnsiTheme="minorHAnsi" w:cstheme="minorHAnsi"/>
                <w:b/>
                <w:szCs w:val="22"/>
              </w:rPr>
              <w:t xml:space="preserve">Tätigkeit in Schule 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D15D34" w:rsidRPr="00922436" w:rsidRDefault="001F4CEC" w:rsidP="0029253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Wo:</w:t>
            </w:r>
            <w:r w:rsidR="00ED75D0">
              <w:rPr>
                <w:rFonts w:asciiTheme="minorHAnsi" w:hAnsiTheme="minorHAnsi" w:cstheme="minorHAnsi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-1712490167"/>
                <w:placeholder>
                  <w:docPart w:val="352700B92DFA41009150654824AD215A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</w:tbl>
    <w:p w:rsidR="00D15D34" w:rsidRPr="00ED75D0" w:rsidRDefault="00D15D34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649"/>
      </w:tblGrid>
      <w:tr w:rsidR="00D15D34" w:rsidRPr="00922436" w:rsidTr="00ED75D0">
        <w:trPr>
          <w:trHeight w:val="20"/>
        </w:trPr>
        <w:tc>
          <w:tcPr>
            <w:tcW w:w="4990" w:type="dxa"/>
            <w:shd w:val="clear" w:color="auto" w:fill="auto"/>
            <w:vAlign w:val="center"/>
          </w:tcPr>
          <w:p w:rsidR="00D15D34" w:rsidRPr="00922436" w:rsidRDefault="004C2616" w:rsidP="00D15D34">
            <w:pPr>
              <w:rPr>
                <w:rFonts w:asciiTheme="minorHAnsi" w:hAnsiTheme="minorHAnsi" w:cstheme="minorHAnsi"/>
                <w:b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76977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5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ED75D0" w:rsidRPr="00922436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D15D34" w:rsidRPr="00922436">
              <w:rPr>
                <w:rFonts w:asciiTheme="minorHAnsi" w:hAnsiTheme="minorHAnsi" w:cstheme="minorHAnsi"/>
                <w:b/>
                <w:szCs w:val="22"/>
              </w:rPr>
              <w:t>Tätigkeit im fleischverarbeitenden Betrieb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D15D34" w:rsidRPr="00922436" w:rsidRDefault="007242F9" w:rsidP="0029253D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Wo: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-1341455144"/>
                <w:placeholder>
                  <w:docPart w:val="D3AE844017A6415AA89100F850FA09D9"/>
                </w:placeholder>
                <w:showingPlcHdr/>
              </w:sdtPr>
              <w:sdtEndPr/>
              <w:sdtContent>
                <w:r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ED75D0" w:rsidRPr="00922436" w:rsidTr="00ED75D0">
        <w:trPr>
          <w:trHeight w:val="20"/>
        </w:trPr>
        <w:tc>
          <w:tcPr>
            <w:tcW w:w="9639" w:type="dxa"/>
            <w:gridSpan w:val="2"/>
            <w:shd w:val="clear" w:color="auto" w:fill="auto"/>
            <w:vAlign w:val="center"/>
          </w:tcPr>
          <w:p w:rsidR="00ED75D0" w:rsidRPr="00922436" w:rsidRDefault="007242F9" w:rsidP="000E5141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      </w:t>
            </w:r>
            <w:r w:rsidR="00ED75D0" w:rsidRPr="00922436">
              <w:rPr>
                <w:rFonts w:asciiTheme="minorHAnsi" w:hAnsiTheme="minorHAnsi" w:cstheme="minorHAnsi"/>
                <w:b/>
                <w:szCs w:val="22"/>
              </w:rPr>
              <w:t xml:space="preserve">Abteilung  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1369261793"/>
                <w:placeholder>
                  <w:docPart w:val="3BF80018854E4ED780D9424E11893AC7"/>
                </w:placeholder>
                <w:showingPlcHdr/>
              </w:sdtPr>
              <w:sdtEndPr/>
              <w:sdtContent>
                <w:r w:rsidR="00ED75D0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</w:tbl>
    <w:p w:rsidR="00D15D34" w:rsidRPr="00ED75D0" w:rsidRDefault="00D15D34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649"/>
      </w:tblGrid>
      <w:tr w:rsidR="00ED75D0" w:rsidRPr="00922436" w:rsidTr="007242F9">
        <w:trPr>
          <w:trHeight w:hRule="exact" w:val="537"/>
        </w:trPr>
        <w:tc>
          <w:tcPr>
            <w:tcW w:w="4990" w:type="dxa"/>
            <w:shd w:val="clear" w:color="auto" w:fill="auto"/>
            <w:vAlign w:val="center"/>
          </w:tcPr>
          <w:p w:rsidR="00ED75D0" w:rsidRPr="00922436" w:rsidRDefault="004C2616" w:rsidP="00ED75D0">
            <w:pPr>
              <w:rPr>
                <w:rFonts w:asciiTheme="minorHAnsi" w:hAnsiTheme="minorHAnsi" w:cstheme="minorHAnsi"/>
                <w:b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981915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75D0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ED75D0" w:rsidRPr="00922436">
              <w:rPr>
                <w:rFonts w:asciiTheme="minorHAnsi" w:hAnsiTheme="minorHAnsi" w:cstheme="minorHAnsi"/>
                <w:b/>
                <w:szCs w:val="22"/>
              </w:rPr>
              <w:t xml:space="preserve"> Tätigkeit im medizinischen Bereich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ED75D0" w:rsidRPr="00922436" w:rsidRDefault="007242F9" w:rsidP="007242F9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Wo: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1860312060"/>
                <w:placeholder>
                  <w:docPart w:val="74BD5385A71346ECA04F74FEE9422EC8"/>
                </w:placeholder>
                <w:showingPlcHdr/>
              </w:sdtPr>
              <w:sdtEndPr/>
              <w:sdtContent>
                <w:r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7242F9" w:rsidRPr="00922436" w:rsidTr="007242F9">
        <w:trPr>
          <w:trHeight w:hRule="exact" w:val="537"/>
        </w:trPr>
        <w:tc>
          <w:tcPr>
            <w:tcW w:w="4990" w:type="dxa"/>
            <w:shd w:val="clear" w:color="auto" w:fill="auto"/>
            <w:vAlign w:val="center"/>
          </w:tcPr>
          <w:p w:rsidR="007242F9" w:rsidRDefault="004C2616" w:rsidP="00ED75D0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484138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42F9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7242F9" w:rsidRPr="00922436">
              <w:rPr>
                <w:rFonts w:asciiTheme="minorHAnsi" w:hAnsiTheme="minorHAnsi" w:cstheme="minorHAnsi"/>
                <w:b/>
                <w:szCs w:val="22"/>
              </w:rPr>
              <w:t xml:space="preserve"> Tätigkeit direkt am Patienten/Bewohner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7242F9" w:rsidRDefault="004C2616" w:rsidP="00ED75D0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139263037"/>
                <w:placeholder>
                  <w:docPart w:val="326817B837FF4FC6A2B8A59BEDFFAA53"/>
                </w:placeholder>
                <w:showingPlcHdr/>
              </w:sdtPr>
              <w:sdtEndPr/>
              <w:sdtContent>
                <w:r w:rsidR="007242F9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</w:tbl>
    <w:p w:rsidR="00D15D34" w:rsidRDefault="00D15D34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p w:rsidR="004D0651" w:rsidRPr="00ED75D0" w:rsidRDefault="004D0651" w:rsidP="00ED75D0">
      <w:pPr>
        <w:tabs>
          <w:tab w:val="left" w:pos="6804"/>
        </w:tabs>
        <w:rPr>
          <w:rFonts w:asciiTheme="minorHAnsi" w:hAnsiTheme="minorHAnsi" w:cstheme="minorHAnsi"/>
          <w:b/>
          <w:sz w:val="16"/>
          <w:szCs w:val="16"/>
          <w:u w:val="single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2976"/>
        <w:gridCol w:w="4611"/>
      </w:tblGrid>
      <w:tr w:rsidR="00922436" w:rsidRPr="00922436" w:rsidTr="007242F9">
        <w:trPr>
          <w:cantSplit/>
          <w:trHeight w:val="340"/>
        </w:trPr>
        <w:tc>
          <w:tcPr>
            <w:tcW w:w="2052" w:type="dxa"/>
            <w:shd w:val="pct12" w:color="auto" w:fill="auto"/>
            <w:vAlign w:val="center"/>
          </w:tcPr>
          <w:p w:rsidR="00922436" w:rsidRPr="00922436" w:rsidRDefault="00922436" w:rsidP="00922436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22436">
              <w:rPr>
                <w:rFonts w:asciiTheme="minorHAnsi" w:hAnsiTheme="minorHAnsi" w:cstheme="minorHAnsi"/>
                <w:b/>
                <w:szCs w:val="22"/>
              </w:rPr>
              <w:t xml:space="preserve">Tätigkeit im: </w:t>
            </w:r>
          </w:p>
        </w:tc>
        <w:tc>
          <w:tcPr>
            <w:tcW w:w="2976" w:type="dxa"/>
            <w:shd w:val="pct12" w:color="auto" w:fill="auto"/>
            <w:vAlign w:val="center"/>
          </w:tcPr>
          <w:p w:rsidR="00922436" w:rsidRPr="00922436" w:rsidRDefault="00922436" w:rsidP="00922436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22436">
              <w:rPr>
                <w:rFonts w:asciiTheme="minorHAnsi" w:hAnsiTheme="minorHAnsi" w:cstheme="minorHAnsi"/>
                <w:b/>
                <w:szCs w:val="22"/>
              </w:rPr>
              <w:t>Bereich</w:t>
            </w:r>
          </w:p>
        </w:tc>
        <w:tc>
          <w:tcPr>
            <w:tcW w:w="4611" w:type="dxa"/>
            <w:shd w:val="pct12" w:color="auto" w:fill="auto"/>
            <w:vAlign w:val="center"/>
          </w:tcPr>
          <w:p w:rsidR="00922436" w:rsidRPr="00922436" w:rsidRDefault="00922436" w:rsidP="00E11E2F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922436">
              <w:rPr>
                <w:rFonts w:asciiTheme="minorHAnsi" w:hAnsiTheme="minorHAnsi" w:cstheme="minorHAnsi"/>
                <w:b/>
                <w:szCs w:val="22"/>
              </w:rPr>
              <w:t>Einrichtung</w:t>
            </w:r>
          </w:p>
        </w:tc>
      </w:tr>
      <w:tr w:rsidR="00697480" w:rsidRPr="00922436" w:rsidTr="007242F9">
        <w:trPr>
          <w:cantSplit/>
          <w:trHeight w:val="345"/>
        </w:trPr>
        <w:tc>
          <w:tcPr>
            <w:tcW w:w="2052" w:type="dxa"/>
            <w:shd w:val="clear" w:color="auto" w:fill="auto"/>
            <w:vAlign w:val="center"/>
          </w:tcPr>
          <w:p w:rsidR="00697480" w:rsidRPr="00922436" w:rsidRDefault="004C2616" w:rsidP="00697480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24862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53D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8C7F4F">
              <w:rPr>
                <w:rFonts w:asciiTheme="minorHAnsi" w:hAnsiTheme="minorHAnsi" w:cstheme="minorHAnsi"/>
                <w:sz w:val="20"/>
              </w:rPr>
              <w:t>Altenheim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990483643"/>
                <w:placeholder>
                  <w:docPart w:val="8E4996992364452FB1E3722FD47306D3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4611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341781136"/>
                <w:placeholder>
                  <w:docPart w:val="0BCE623F126D4FDEAE24773052DEF419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697480" w:rsidRPr="00922436" w:rsidTr="007242F9">
        <w:trPr>
          <w:cantSplit/>
          <w:trHeight w:val="345"/>
        </w:trPr>
        <w:tc>
          <w:tcPr>
            <w:tcW w:w="2052" w:type="dxa"/>
            <w:shd w:val="clear" w:color="auto" w:fill="auto"/>
            <w:vAlign w:val="center"/>
          </w:tcPr>
          <w:p w:rsidR="00697480" w:rsidRPr="00922436" w:rsidRDefault="004C2616" w:rsidP="00697480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550108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53D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697480" w:rsidRPr="00922436">
              <w:rPr>
                <w:rFonts w:asciiTheme="minorHAnsi" w:hAnsiTheme="minorHAnsi" w:cstheme="minorHAnsi"/>
                <w:sz w:val="20"/>
              </w:rPr>
              <w:t>ambulante Pflege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857183941"/>
                <w:placeholder>
                  <w:docPart w:val="42A43E6A2F1845C2976D5D9B8D57E150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4611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948743339"/>
                <w:placeholder>
                  <w:docPart w:val="2ECE052BD11F456DA9AFBA7A78597788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697480" w:rsidRPr="00922436" w:rsidTr="007242F9">
        <w:trPr>
          <w:cantSplit/>
          <w:trHeight w:val="345"/>
        </w:trPr>
        <w:tc>
          <w:tcPr>
            <w:tcW w:w="2052" w:type="dxa"/>
            <w:shd w:val="clear" w:color="auto" w:fill="auto"/>
            <w:vAlign w:val="center"/>
          </w:tcPr>
          <w:p w:rsidR="00697480" w:rsidRPr="00922436" w:rsidRDefault="004C2616" w:rsidP="00697480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448503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53D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697480" w:rsidRPr="00922436">
              <w:rPr>
                <w:rFonts w:asciiTheme="minorHAnsi" w:hAnsiTheme="minorHAnsi" w:cstheme="minorHAnsi"/>
                <w:sz w:val="20"/>
              </w:rPr>
              <w:t>Rehaklinik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303962685"/>
                <w:placeholder>
                  <w:docPart w:val="F42240FF0BC94DCF8DFED1C3708D3E85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4611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2022619145"/>
                <w:placeholder>
                  <w:docPart w:val="1728BA340B0A4716A04807A2B6F01610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697480" w:rsidRPr="00922436" w:rsidTr="007242F9">
        <w:trPr>
          <w:cantSplit/>
          <w:trHeight w:val="345"/>
        </w:trPr>
        <w:tc>
          <w:tcPr>
            <w:tcW w:w="2052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54953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53D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697480" w:rsidRPr="00922436">
              <w:rPr>
                <w:rFonts w:asciiTheme="minorHAnsi" w:hAnsiTheme="minorHAnsi" w:cstheme="minorHAnsi"/>
                <w:sz w:val="20"/>
              </w:rPr>
              <w:t>Krankenhaus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7480" w:rsidRPr="00922436" w:rsidRDefault="004C2616" w:rsidP="00922436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603913991"/>
                <w:placeholder>
                  <w:docPart w:val="4A0ACE7A7E0347A0AD35DC9E6FD52F76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4611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839387734"/>
                <w:placeholder>
                  <w:docPart w:val="176E902FDBE34F7DAB135E70F2B38CDD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697480" w:rsidRPr="00922436" w:rsidTr="007242F9">
        <w:trPr>
          <w:cantSplit/>
          <w:trHeight w:val="345"/>
        </w:trPr>
        <w:tc>
          <w:tcPr>
            <w:tcW w:w="2052" w:type="dxa"/>
            <w:shd w:val="clear" w:color="auto" w:fill="auto"/>
            <w:vAlign w:val="center"/>
          </w:tcPr>
          <w:p w:rsidR="00697480" w:rsidRPr="00922436" w:rsidRDefault="004C2616" w:rsidP="00697480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07424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53D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697480" w:rsidRPr="00922436">
              <w:rPr>
                <w:rFonts w:asciiTheme="minorHAnsi" w:hAnsiTheme="minorHAnsi" w:cstheme="minorHAnsi"/>
                <w:sz w:val="20"/>
              </w:rPr>
              <w:t>Behinderteneinrichtung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7480" w:rsidRPr="00922436" w:rsidRDefault="004C2616" w:rsidP="0053519D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481773873"/>
                <w:placeholder>
                  <w:docPart w:val="70E0E1A32A37455CAD5D8069996B8F26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4611" w:type="dxa"/>
            <w:shd w:val="clear" w:color="auto" w:fill="auto"/>
            <w:vAlign w:val="center"/>
          </w:tcPr>
          <w:p w:rsidR="00697480" w:rsidRPr="00922436" w:rsidRDefault="004C2616" w:rsidP="0053519D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815183866"/>
                <w:placeholder>
                  <w:docPart w:val="A6E60297C0AD43D7BDF5E07C1A954092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697480" w:rsidRPr="00922436" w:rsidTr="007242F9">
        <w:trPr>
          <w:cantSplit/>
          <w:trHeight w:val="345"/>
        </w:trPr>
        <w:tc>
          <w:tcPr>
            <w:tcW w:w="2052" w:type="dxa"/>
            <w:shd w:val="clear" w:color="auto" w:fill="auto"/>
            <w:vAlign w:val="center"/>
          </w:tcPr>
          <w:p w:rsidR="00697480" w:rsidRPr="00922436" w:rsidRDefault="004C2616" w:rsidP="00ED75D0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144173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53D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697480" w:rsidRPr="00922436">
              <w:rPr>
                <w:rFonts w:asciiTheme="minorHAnsi" w:hAnsiTheme="minorHAnsi" w:cstheme="minorHAnsi"/>
                <w:sz w:val="20"/>
              </w:rPr>
              <w:t xml:space="preserve">WG für </w:t>
            </w:r>
            <w:r w:rsidR="003B1116" w:rsidRPr="00922436">
              <w:rPr>
                <w:rFonts w:asciiTheme="minorHAnsi" w:hAnsiTheme="minorHAnsi" w:cstheme="minorHAnsi"/>
                <w:sz w:val="20"/>
              </w:rPr>
              <w:t xml:space="preserve">außerklinische </w:t>
            </w:r>
            <w:r w:rsidR="00697480" w:rsidRPr="00922436">
              <w:rPr>
                <w:rFonts w:asciiTheme="minorHAnsi" w:hAnsiTheme="minorHAnsi" w:cstheme="minorHAnsi"/>
                <w:sz w:val="20"/>
              </w:rPr>
              <w:t>Beatumung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747956766"/>
                <w:placeholder>
                  <w:docPart w:val="155D8E4DCC284339B062ABC417C93184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4611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36743794"/>
                <w:placeholder>
                  <w:docPart w:val="D5F03FF78189492B9A5F6F08C7BB5461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  <w:tr w:rsidR="00697480" w:rsidRPr="00922436" w:rsidTr="007242F9">
        <w:trPr>
          <w:cantSplit/>
          <w:trHeight w:val="345"/>
        </w:trPr>
        <w:tc>
          <w:tcPr>
            <w:tcW w:w="2052" w:type="dxa"/>
            <w:shd w:val="clear" w:color="auto" w:fill="auto"/>
            <w:vAlign w:val="center"/>
          </w:tcPr>
          <w:p w:rsidR="00697480" w:rsidRPr="00922436" w:rsidRDefault="004C2616" w:rsidP="00922436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58325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253D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922436" w:rsidRPr="0092243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697480" w:rsidRPr="00922436"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719025418"/>
                <w:placeholder>
                  <w:docPart w:val="071541718341441199DD9D0C8E246F15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2976" w:type="dxa"/>
            <w:shd w:val="clear" w:color="auto" w:fill="auto"/>
            <w:vAlign w:val="center"/>
          </w:tcPr>
          <w:p w:rsidR="00697480" w:rsidRPr="00922436" w:rsidRDefault="004C2616" w:rsidP="00922436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1714071327"/>
                <w:placeholder>
                  <w:docPart w:val="CB6DD9253F2B4523936DCE9155F7E523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  <w:tc>
          <w:tcPr>
            <w:tcW w:w="4611" w:type="dxa"/>
            <w:shd w:val="clear" w:color="auto" w:fill="auto"/>
            <w:vAlign w:val="center"/>
          </w:tcPr>
          <w:p w:rsidR="00697480" w:rsidRPr="00922436" w:rsidRDefault="004C2616" w:rsidP="00E11E2F">
            <w:pPr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Cs w:val="22"/>
                </w:rPr>
                <w:id w:val="-1831753062"/>
                <w:placeholder>
                  <w:docPart w:val="049FE728B1214C0A9FF06A7A25F43FF1"/>
                </w:placeholder>
                <w:showingPlcHdr/>
              </w:sdtPr>
              <w:sdtEndPr/>
              <w:sdtContent>
                <w:r w:rsidR="0029253D" w:rsidRPr="00922436">
                  <w:rPr>
                    <w:rStyle w:val="Platzhaltertext"/>
                    <w:rFonts w:asciiTheme="minorHAnsi" w:hAnsiTheme="minorHAnsi" w:cstheme="minorHAnsi"/>
                  </w:rPr>
                  <w:t>hier Text eingeben.</w:t>
                </w:r>
              </w:sdtContent>
            </w:sdt>
          </w:p>
        </w:tc>
      </w:tr>
    </w:tbl>
    <w:p w:rsidR="00697480" w:rsidRDefault="00697480">
      <w:pPr>
        <w:rPr>
          <w:rFonts w:asciiTheme="minorHAnsi" w:hAnsiTheme="minorHAnsi" w:cstheme="minorHAnsi"/>
          <w:b/>
          <w:u w:val="single"/>
        </w:rPr>
      </w:pPr>
    </w:p>
    <w:p w:rsidR="004D0651" w:rsidRDefault="004D0651">
      <w:pPr>
        <w:rPr>
          <w:rFonts w:asciiTheme="minorHAnsi" w:hAnsiTheme="minorHAnsi" w:cstheme="minorHAnsi"/>
          <w:b/>
          <w:u w:val="single"/>
        </w:rPr>
      </w:pPr>
    </w:p>
    <w:p w:rsidR="004D0651" w:rsidRDefault="004D0651">
      <w:pPr>
        <w:rPr>
          <w:rFonts w:asciiTheme="minorHAnsi" w:hAnsiTheme="minorHAnsi" w:cstheme="minorHAnsi"/>
          <w:b/>
          <w:u w:val="single"/>
        </w:rPr>
      </w:pPr>
    </w:p>
    <w:p w:rsidR="004D0651" w:rsidRDefault="004D0651">
      <w:pPr>
        <w:rPr>
          <w:rFonts w:asciiTheme="minorHAnsi" w:hAnsiTheme="minorHAnsi" w:cstheme="minorHAnsi"/>
          <w:b/>
          <w:u w:val="single"/>
        </w:rPr>
      </w:pPr>
    </w:p>
    <w:p w:rsidR="004D0651" w:rsidRPr="004D0651" w:rsidRDefault="004D0651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4D0651">
        <w:rPr>
          <w:rFonts w:asciiTheme="minorHAnsi" w:hAnsiTheme="minorHAnsi" w:cstheme="minorHAnsi"/>
          <w:b/>
          <w:sz w:val="24"/>
          <w:szCs w:val="24"/>
          <w:u w:val="single"/>
        </w:rPr>
        <w:t>Quellensuche</w:t>
      </w:r>
    </w:p>
    <w:p w:rsidR="004D0651" w:rsidRPr="00922436" w:rsidRDefault="004D0651">
      <w:pPr>
        <w:rPr>
          <w:rFonts w:asciiTheme="minorHAnsi" w:hAnsiTheme="minorHAnsi" w:cstheme="minorHAnsi"/>
          <w:b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6F68F6" w:rsidRPr="00ED75D0" w:rsidTr="00ED75D0">
        <w:trPr>
          <w:trHeight w:val="1387"/>
        </w:trPr>
        <w:tc>
          <w:tcPr>
            <w:tcW w:w="9640" w:type="dxa"/>
            <w:tcBorders>
              <w:bottom w:val="single" w:sz="4" w:space="0" w:color="auto"/>
            </w:tcBorders>
            <w:shd w:val="clear" w:color="auto" w:fill="auto"/>
          </w:tcPr>
          <w:p w:rsidR="006F68F6" w:rsidRPr="00ED75D0" w:rsidRDefault="006F68F6" w:rsidP="00F82512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ED75D0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Kontakt mit einem bestätigten Fall vor Erkrankungsbeginn innerhalb der letzten 14 Tage</w:t>
            </w:r>
          </w:p>
          <w:p w:rsidR="006F68F6" w:rsidRPr="00ED75D0" w:rsidRDefault="006F68F6" w:rsidP="00F825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F68F6" w:rsidRPr="00ED75D0" w:rsidRDefault="004C2616" w:rsidP="00ED75D0">
            <w:pPr>
              <w:tabs>
                <w:tab w:val="left" w:pos="2287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4562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3C6" w:rsidRPr="00ED75D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833C6"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F68F6"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 unbekannt  </w:t>
            </w:r>
            <w:r w:rsidR="00922436" w:rsidRPr="00ED75D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48775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33C6" w:rsidRPr="00ED75D0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833C6"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F68F6"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 ja</w:t>
            </w:r>
            <w:r w:rsidR="00ED75D0" w:rsidRPr="00ED75D0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="006F68F6"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Name 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961917372"/>
                <w:placeholder>
                  <w:docPart w:val="1FBBBEFDFFBA4F38A3FBEB317CB89023"/>
                </w:placeholder>
                <w:showingPlcHdr/>
              </w:sdtPr>
              <w:sdtEndPr/>
              <w:sdtContent>
                <w:r w:rsidR="00ED75D0"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  <w:r w:rsidR="00ED75D0" w:rsidRPr="00ED75D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="006F68F6" w:rsidRPr="00ED75D0">
              <w:rPr>
                <w:rFonts w:asciiTheme="minorHAnsi" w:hAnsiTheme="minorHAnsi" w:cstheme="minorHAnsi"/>
                <w:sz w:val="24"/>
                <w:szCs w:val="24"/>
              </w:rPr>
              <w:t>wo</w:t>
            </w:r>
            <w:r w:rsidR="00ED75D0"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87423449"/>
                <w:placeholder>
                  <w:docPart w:val="9C55F4C7D9484DD895DD2CDEA85A57F8"/>
                </w:placeholder>
                <w:showingPlcHdr/>
              </w:sdtPr>
              <w:sdtEndPr/>
              <w:sdtContent>
                <w:r w:rsidR="00ED75D0"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  <w:r w:rsidR="00ED75D0" w:rsidRPr="00ED75D0">
              <w:rPr>
                <w:rFonts w:asciiTheme="minorHAnsi" w:hAnsiTheme="minorHAnsi" w:cstheme="minorHAnsi"/>
                <w:sz w:val="24"/>
                <w:szCs w:val="24"/>
              </w:rPr>
              <w:tab/>
              <w:t>w</w:t>
            </w:r>
            <w:r w:rsidR="006F68F6"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ann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709946041"/>
                <w:placeholder>
                  <w:docPart w:val="BB00A2B081054A02AA04AF9C414C7DB1"/>
                </w:placeholder>
                <w:showingPlcHdr/>
              </w:sdtPr>
              <w:sdtEndPr/>
              <w:sdtContent>
                <w:r w:rsidR="00ED75D0"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</w:tr>
      <w:tr w:rsidR="006F68F6" w:rsidRPr="00ED75D0" w:rsidTr="00450B0E">
        <w:trPr>
          <w:trHeight w:val="1599"/>
        </w:trPr>
        <w:tc>
          <w:tcPr>
            <w:tcW w:w="9640" w:type="dxa"/>
            <w:shd w:val="clear" w:color="auto" w:fill="auto"/>
          </w:tcPr>
          <w:p w:rsidR="006F68F6" w:rsidRPr="00ED75D0" w:rsidRDefault="006F68F6" w:rsidP="00F8251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F68F6" w:rsidRPr="00ED75D0" w:rsidRDefault="006F68F6" w:rsidP="00F82512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ED75D0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Aufenthalt in einem Risikogebiet</w:t>
            </w:r>
            <w:r w:rsidR="0097471A" w:rsidRPr="00ED75D0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/Ausland</w:t>
            </w:r>
            <w:r w:rsidRPr="00ED75D0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 xml:space="preserve"> innerhalb der letzten 14 Tage </w:t>
            </w:r>
          </w:p>
          <w:p w:rsidR="0097471A" w:rsidRPr="00ED75D0" w:rsidRDefault="0097471A" w:rsidP="00F82512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ED75D0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vor Symptombeginn</w:t>
            </w:r>
          </w:p>
          <w:p w:rsidR="006F68F6" w:rsidRPr="00ED75D0" w:rsidRDefault="006F68F6" w:rsidP="00F825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F68F6" w:rsidRPr="00ED75D0" w:rsidRDefault="006F68F6" w:rsidP="00ED75D0">
            <w:pPr>
              <w:tabs>
                <w:tab w:val="left" w:pos="2894"/>
                <w:tab w:val="left" w:pos="3886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vom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429330774"/>
                <w:placeholder>
                  <w:docPart w:val="C4B63754B8F1438BBF8645FF3D0E019B"/>
                </w:placeholder>
                <w:showingPlcHdr/>
              </w:sdtPr>
              <w:sdtEndPr/>
              <w:sdtContent>
                <w:r w:rsidR="00ED75D0"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  <w:r w:rsidR="00ED75D0" w:rsidRPr="00ED75D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ED75D0">
              <w:rPr>
                <w:rFonts w:asciiTheme="minorHAnsi" w:hAnsiTheme="minorHAnsi" w:cstheme="minorHAnsi"/>
                <w:sz w:val="24"/>
                <w:szCs w:val="24"/>
              </w:rPr>
              <w:t>bis</w:t>
            </w:r>
            <w:r w:rsidR="00ED75D0"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412002679"/>
                <w:placeholder>
                  <w:docPart w:val="BB3852D55907420B9A985DF2F06E5C07"/>
                </w:placeholder>
                <w:showingPlcHdr/>
              </w:sdtPr>
              <w:sdtEndPr/>
              <w:sdtContent>
                <w:r w:rsidR="00ED75D0"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  <w:r w:rsidR="00ED75D0" w:rsidRPr="00ED75D0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="00405C51"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wo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495084044"/>
                <w:placeholder>
                  <w:docPart w:val="8631C99CFFDC4B57AC9EA91D0191B12E"/>
                </w:placeholder>
                <w:showingPlcHdr/>
              </w:sdtPr>
              <w:sdtEndPr/>
              <w:sdtContent>
                <w:r w:rsidR="00ED75D0"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</w:tr>
      <w:tr w:rsidR="00450B0E" w:rsidRPr="00CF03D3" w:rsidTr="00450B0E">
        <w:tblPrEx>
          <w:tblBorders>
            <w:bottom w:val="single" w:sz="4" w:space="0" w:color="auto"/>
          </w:tblBorders>
        </w:tblPrEx>
        <w:tc>
          <w:tcPr>
            <w:tcW w:w="9640" w:type="dxa"/>
            <w:shd w:val="clear" w:color="auto" w:fill="auto"/>
          </w:tcPr>
          <w:p w:rsidR="00450B0E" w:rsidRPr="00CF03D3" w:rsidRDefault="00450B0E" w:rsidP="00450B0E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  <w:p w:rsidR="00450B0E" w:rsidRPr="00CF03D3" w:rsidRDefault="00450B0E" w:rsidP="00450B0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03D3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Aufenthalt in einer mediz. Einrichtung/Krankenhaus</w:t>
            </w:r>
            <w:r w:rsidRPr="00CF03D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stationär</w:t>
            </w:r>
          </w:p>
          <w:p w:rsidR="00450B0E" w:rsidRPr="00CF03D3" w:rsidRDefault="00450B0E" w:rsidP="00450B0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F03D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innerhalb der letzten 14 Tage </w:t>
            </w:r>
          </w:p>
          <w:p w:rsidR="00450B0E" w:rsidRPr="00CF03D3" w:rsidRDefault="00450B0E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wo</w:t>
            </w:r>
            <w:r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680810178"/>
                <w:placeholder>
                  <w:docPart w:val="423FC9F566344DBEA36700AF456FB69F"/>
                </w:placeholder>
                <w:showingPlcHdr/>
              </w:sdtPr>
              <w:sdtEndPr/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  <w:r w:rsidRPr="00ED75D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sz w:val="24"/>
                <w:szCs w:val="24"/>
              </w:rPr>
              <w:tab/>
              <w:t>wann</w:t>
            </w:r>
            <w:r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970591920"/>
                <w:placeholder>
                  <w:docPart w:val="BF25308BA442431D9708DEB49182529C"/>
                </w:placeholder>
                <w:showingPlcHdr/>
              </w:sdtPr>
              <w:sdtEndPr/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  <w:r w:rsidRPr="00ED75D0">
              <w:rPr>
                <w:rFonts w:asciiTheme="minorHAnsi" w:hAnsiTheme="minorHAnsi" w:cstheme="minorHAnsi"/>
                <w:sz w:val="24"/>
                <w:szCs w:val="24"/>
              </w:rPr>
              <w:br/>
            </w:r>
          </w:p>
        </w:tc>
      </w:tr>
      <w:tr w:rsidR="00450B0E" w:rsidRPr="00CF03D3" w:rsidTr="00450B0E">
        <w:tblPrEx>
          <w:tblBorders>
            <w:bottom w:val="single" w:sz="4" w:space="0" w:color="auto"/>
          </w:tblBorders>
        </w:tblPrEx>
        <w:tc>
          <w:tcPr>
            <w:tcW w:w="9640" w:type="dxa"/>
            <w:shd w:val="clear" w:color="auto" w:fill="auto"/>
          </w:tcPr>
          <w:p w:rsidR="00450B0E" w:rsidRPr="00CF03D3" w:rsidRDefault="00450B0E" w:rsidP="00450B0E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  <w:p w:rsidR="00450B0E" w:rsidRPr="00CF03D3" w:rsidRDefault="00450B0E" w:rsidP="00450B0E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CF03D3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Teilnahme an einer „Großveranstaltung“   (Feier, Konzert, Gottesdienst usw.)</w:t>
            </w:r>
          </w:p>
          <w:p w:rsidR="00450B0E" w:rsidRPr="00450B0E" w:rsidRDefault="00450B0E" w:rsidP="00450B0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50B0E">
              <w:rPr>
                <w:rFonts w:asciiTheme="minorHAnsi" w:hAnsiTheme="minorHAnsi" w:cstheme="minorHAnsi"/>
                <w:b/>
                <w:sz w:val="24"/>
                <w:szCs w:val="24"/>
              </w:rPr>
              <w:t>innerhalb der letzten 14 Tage</w:t>
            </w:r>
          </w:p>
          <w:p w:rsidR="00450B0E" w:rsidRPr="00CF03D3" w:rsidRDefault="00450B0E" w:rsidP="00450B0E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wo</w:t>
            </w:r>
            <w:r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960364844"/>
                <w:placeholder>
                  <w:docPart w:val="00A6BC9BFB23402990BE01BD8ED10E46"/>
                </w:placeholder>
                <w:showingPlcHdr/>
              </w:sdtPr>
              <w:sdtEndPr/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  <w:r w:rsidRPr="00ED75D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>
              <w:rPr>
                <w:rFonts w:asciiTheme="minorHAnsi" w:hAnsiTheme="minorHAnsi" w:cstheme="minorHAnsi"/>
                <w:sz w:val="24"/>
                <w:szCs w:val="24"/>
              </w:rPr>
              <w:tab/>
              <w:t>wann</w:t>
            </w:r>
            <w:r w:rsidRPr="00ED75D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126538625"/>
                <w:placeholder>
                  <w:docPart w:val="F0118C92194745EAB602D1FCA9235061"/>
                </w:placeholder>
                <w:showingPlcHdr/>
              </w:sdtPr>
              <w:sdtEndPr/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  <w:r w:rsidRPr="00CF03D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p w:rsidR="00450B0E" w:rsidRDefault="00450B0E" w:rsidP="00450B0E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825E34" w:rsidRDefault="00450B0E" w:rsidP="00450B0E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450B0E">
        <w:rPr>
          <w:rFonts w:asciiTheme="minorHAnsi" w:hAnsiTheme="minorHAnsi" w:cstheme="minorHAnsi"/>
          <w:b/>
          <w:sz w:val="24"/>
          <w:szCs w:val="24"/>
          <w:u w:val="single"/>
        </w:rPr>
        <w:t>Kontaktper</w:t>
      </w:r>
      <w:r w:rsidR="004D0651">
        <w:rPr>
          <w:rFonts w:asciiTheme="minorHAnsi" w:hAnsiTheme="minorHAnsi" w:cstheme="minorHAnsi"/>
          <w:b/>
          <w:sz w:val="24"/>
          <w:szCs w:val="24"/>
          <w:u w:val="single"/>
        </w:rPr>
        <w:t>s</w:t>
      </w:r>
      <w:r w:rsidRPr="00450B0E">
        <w:rPr>
          <w:rFonts w:asciiTheme="minorHAnsi" w:hAnsiTheme="minorHAnsi" w:cstheme="minorHAnsi"/>
          <w:b/>
          <w:sz w:val="24"/>
          <w:szCs w:val="24"/>
          <w:u w:val="single"/>
        </w:rPr>
        <w:t>onen</w:t>
      </w:r>
      <w:r w:rsidR="00825E34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</w:p>
    <w:p w:rsidR="00825E34" w:rsidRDefault="00825E34" w:rsidP="00450B0E">
      <w:pPr>
        <w:rPr>
          <w:rFonts w:asciiTheme="minorHAnsi" w:hAnsiTheme="minorHAnsi" w:cstheme="minorHAnsi"/>
          <w:sz w:val="24"/>
          <w:szCs w:val="24"/>
        </w:rPr>
      </w:pPr>
      <w:r w:rsidRPr="00825E34">
        <w:rPr>
          <w:rFonts w:asciiTheme="minorHAnsi" w:hAnsiTheme="minorHAnsi" w:cstheme="minorHAnsi"/>
          <w:sz w:val="24"/>
          <w:szCs w:val="24"/>
        </w:rPr>
        <w:t xml:space="preserve">ab 2 Tage vor Symptombeginn, bei Symptomlosen 2 Tage </w:t>
      </w:r>
      <w:r>
        <w:rPr>
          <w:rFonts w:asciiTheme="minorHAnsi" w:hAnsiTheme="minorHAnsi" w:cstheme="minorHAnsi"/>
          <w:sz w:val="24"/>
          <w:szCs w:val="24"/>
        </w:rPr>
        <w:t>vor Abstrichtag</w:t>
      </w:r>
    </w:p>
    <w:p w:rsidR="00450B0E" w:rsidRPr="00825E34" w:rsidRDefault="00825E34" w:rsidP="00450B0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ab</w:t>
      </w:r>
      <w:r w:rsidRPr="00825E34">
        <w:rPr>
          <w:rFonts w:asciiTheme="minorHAnsi" w:hAnsiTheme="minorHAnsi" w:cstheme="minorHAnsi"/>
          <w:sz w:val="24"/>
          <w:szCs w:val="24"/>
        </w:rPr>
        <w:t xml:space="preserve"> 15 Min. unter 2 Meter ohne Maske</w:t>
      </w:r>
    </w:p>
    <w:p w:rsidR="00825E34" w:rsidRPr="00825E34" w:rsidRDefault="00825E34" w:rsidP="00450B0E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1"/>
        <w:gridCol w:w="2126"/>
        <w:gridCol w:w="3912"/>
      </w:tblGrid>
      <w:tr w:rsidR="00450B0E" w:rsidRPr="00450B0E" w:rsidTr="00450B0E">
        <w:trPr>
          <w:cantSplit/>
          <w:trHeight w:val="275"/>
        </w:trPr>
        <w:tc>
          <w:tcPr>
            <w:tcW w:w="963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450B0E" w:rsidRPr="00450B0E" w:rsidRDefault="004C2616" w:rsidP="004C2616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Hausaltsangehörige:</w:t>
            </w:r>
          </w:p>
        </w:tc>
      </w:tr>
      <w:tr w:rsidR="004C2616" w:rsidRPr="00450B0E" w:rsidTr="004C2616">
        <w:trPr>
          <w:cantSplit/>
          <w:trHeight w:val="399"/>
        </w:trPr>
        <w:tc>
          <w:tcPr>
            <w:tcW w:w="36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C2616" w:rsidRPr="00450B0E" w:rsidRDefault="004C2616" w:rsidP="004C2616">
            <w:pPr>
              <w:tabs>
                <w:tab w:val="left" w:pos="2765"/>
                <w:tab w:val="left" w:pos="6167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530997269"/>
                <w:placeholder>
                  <w:docPart w:val="D61DFF10F66042A58E1B2C97D24C4298"/>
                </w:placeholder>
              </w:sdtPr>
              <w:sdtContent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Name, Vorname</w:t>
                </w:r>
              </w:sdtContent>
            </w:sdt>
          </w:p>
        </w:tc>
        <w:tc>
          <w:tcPr>
            <w:tcW w:w="212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C2616" w:rsidRPr="00450B0E" w:rsidRDefault="004C2616" w:rsidP="004C26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01386500"/>
                <w:placeholder>
                  <w:docPart w:val="7D63505D9B314D97A4E464816D363950"/>
                </w:placeholder>
              </w:sdtPr>
              <w:sdtContent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Geburtsdatum</w:t>
                </w:r>
              </w:sdtContent>
            </w:sdt>
          </w:p>
        </w:tc>
        <w:tc>
          <w:tcPr>
            <w:tcW w:w="3912" w:type="dxa"/>
            <w:tcBorders>
              <w:right w:val="single" w:sz="12" w:space="0" w:color="auto"/>
            </w:tcBorders>
            <w:shd w:val="clear" w:color="auto" w:fill="auto"/>
          </w:tcPr>
          <w:p w:rsidR="004C2616" w:rsidRPr="00450B0E" w:rsidRDefault="004C2616" w:rsidP="004C26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384718665"/>
                <w:placeholder>
                  <w:docPart w:val="0543C12571DD42E1B7410E8A772B5C35"/>
                </w:placeholder>
              </w:sdtPr>
              <w:sdtContent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Arbeitgeber/Schule</w:t>
                </w:r>
              </w:sdtContent>
            </w:sdt>
          </w:p>
        </w:tc>
      </w:tr>
      <w:tr w:rsidR="004C2616" w:rsidRPr="00450B0E" w:rsidTr="004C2616">
        <w:trPr>
          <w:cantSplit/>
          <w:trHeight w:val="399"/>
        </w:trPr>
        <w:tc>
          <w:tcPr>
            <w:tcW w:w="3601" w:type="dxa"/>
            <w:tcBorders>
              <w:lef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57673013"/>
                <w:placeholder>
                  <w:docPart w:val="06A1F8554645463FA07920ADC3F40EBE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  <w:tc>
          <w:tcPr>
            <w:tcW w:w="2126" w:type="dxa"/>
            <w:tcBorders>
              <w:lef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587871503"/>
                <w:placeholder>
                  <w:docPart w:val="35D1C682F3DC415DA6F43B323FC30339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  <w:tc>
          <w:tcPr>
            <w:tcW w:w="3912" w:type="dxa"/>
            <w:tcBorders>
              <w:righ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96915987"/>
                <w:placeholder>
                  <w:docPart w:val="6251E00C7F2F4832A39DEE54C686B52F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</w:tr>
      <w:tr w:rsidR="004C2616" w:rsidRPr="00450B0E" w:rsidTr="004C2616">
        <w:trPr>
          <w:cantSplit/>
          <w:trHeight w:val="399"/>
        </w:trPr>
        <w:tc>
          <w:tcPr>
            <w:tcW w:w="3601" w:type="dxa"/>
            <w:tcBorders>
              <w:lef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401059730"/>
                <w:placeholder>
                  <w:docPart w:val="27D9A28232404B318A818B01142B0D98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  <w:tc>
          <w:tcPr>
            <w:tcW w:w="2126" w:type="dxa"/>
            <w:tcBorders>
              <w:lef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996479516"/>
                <w:placeholder>
                  <w:docPart w:val="766F794A14A943FAA44A2A16DF41C168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  <w:tc>
          <w:tcPr>
            <w:tcW w:w="3912" w:type="dxa"/>
            <w:tcBorders>
              <w:righ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492447256"/>
                <w:placeholder>
                  <w:docPart w:val="77185EB318914E24951047C969B23DAE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</w:tr>
      <w:tr w:rsidR="004C2616" w:rsidRPr="00450B0E" w:rsidTr="004C2616">
        <w:trPr>
          <w:cantSplit/>
          <w:trHeight w:val="399"/>
        </w:trPr>
        <w:tc>
          <w:tcPr>
            <w:tcW w:w="3601" w:type="dxa"/>
            <w:tcBorders>
              <w:lef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328990789"/>
                <w:placeholder>
                  <w:docPart w:val="33D3BA65FBEF43F99862F1EFD274268F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  <w:tc>
          <w:tcPr>
            <w:tcW w:w="2126" w:type="dxa"/>
            <w:tcBorders>
              <w:lef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439405300"/>
                <w:placeholder>
                  <w:docPart w:val="767579E857AD4A2BA8654C0AFFA2C95E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  <w:tc>
          <w:tcPr>
            <w:tcW w:w="3912" w:type="dxa"/>
            <w:tcBorders>
              <w:righ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543905653"/>
                <w:placeholder>
                  <w:docPart w:val="B988DEFC48B148ADB05F5514BCEDCEEF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</w:tr>
      <w:tr w:rsidR="004C2616" w:rsidRPr="00450B0E" w:rsidTr="004C2616">
        <w:trPr>
          <w:cantSplit/>
          <w:trHeight w:val="399"/>
        </w:trPr>
        <w:tc>
          <w:tcPr>
            <w:tcW w:w="3601" w:type="dxa"/>
            <w:tcBorders>
              <w:lef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978298374"/>
                <w:placeholder>
                  <w:docPart w:val="BCB59B1519E642D3B12E00FAAB41D02C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  <w:tc>
          <w:tcPr>
            <w:tcW w:w="2126" w:type="dxa"/>
            <w:tcBorders>
              <w:lef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66284346"/>
                <w:placeholder>
                  <w:docPart w:val="BDD8B0843F994DBBB85D1B152228D027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  <w:tc>
          <w:tcPr>
            <w:tcW w:w="3912" w:type="dxa"/>
            <w:tcBorders>
              <w:righ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09056808"/>
                <w:placeholder>
                  <w:docPart w:val="CD44C01D21D94E839443FA02129F101E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</w:tr>
      <w:tr w:rsidR="004C2616" w:rsidRPr="00450B0E" w:rsidTr="004C2616">
        <w:trPr>
          <w:cantSplit/>
          <w:trHeight w:val="399"/>
        </w:trPr>
        <w:tc>
          <w:tcPr>
            <w:tcW w:w="3601" w:type="dxa"/>
            <w:tcBorders>
              <w:lef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62165768"/>
                <w:placeholder>
                  <w:docPart w:val="AD481ECA188E40C5886B29E0E62E1721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  <w:tc>
          <w:tcPr>
            <w:tcW w:w="2126" w:type="dxa"/>
            <w:tcBorders>
              <w:lef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690427053"/>
                <w:placeholder>
                  <w:docPart w:val="81A218A9C84F4753A9576439147EA261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  <w:tc>
          <w:tcPr>
            <w:tcW w:w="3912" w:type="dxa"/>
            <w:tcBorders>
              <w:right w:val="single" w:sz="12" w:space="0" w:color="auto"/>
            </w:tcBorders>
            <w:shd w:val="clear" w:color="auto" w:fill="auto"/>
          </w:tcPr>
          <w:p w:rsidR="004C2616" w:rsidRPr="00450B0E" w:rsidRDefault="004C2616" w:rsidP="00450B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089743927"/>
                <w:placeholder>
                  <w:docPart w:val="67644DA1F3824723BB89BF54354A8953"/>
                </w:placeholder>
                <w:showingPlcHdr/>
              </w:sdtPr>
              <w:sdtContent>
                <w:r w:rsidRPr="00ED75D0">
                  <w:rPr>
                    <w:rStyle w:val="Platzhaltertext"/>
                    <w:rFonts w:asciiTheme="minorHAnsi" w:hAnsiTheme="minorHAnsi" w:cstheme="minorHAnsi"/>
                    <w:sz w:val="24"/>
                    <w:szCs w:val="24"/>
                  </w:rPr>
                  <w:t>hier Text eingeben.</w:t>
                </w:r>
              </w:sdtContent>
            </w:sdt>
          </w:p>
        </w:tc>
      </w:tr>
    </w:tbl>
    <w:p w:rsidR="00F41300" w:rsidRPr="00450B0E" w:rsidRDefault="00F41300" w:rsidP="004C2616">
      <w:pPr>
        <w:tabs>
          <w:tab w:val="left" w:pos="4962"/>
          <w:tab w:val="left" w:pos="8364"/>
        </w:tabs>
        <w:rPr>
          <w:rFonts w:asciiTheme="minorHAnsi" w:hAnsiTheme="minorHAnsi" w:cstheme="minorHAnsi"/>
          <w:sz w:val="24"/>
          <w:szCs w:val="24"/>
        </w:rPr>
      </w:pPr>
    </w:p>
    <w:sectPr w:rsidR="00F41300" w:rsidRPr="00450B0E" w:rsidSect="003E10B9">
      <w:headerReference w:type="default" r:id="rId8"/>
      <w:footerReference w:type="default" r:id="rId9"/>
      <w:footerReference w:type="first" r:id="rId10"/>
      <w:pgSz w:w="11906" w:h="16838" w:code="9"/>
      <w:pgMar w:top="1134" w:right="567" w:bottom="1701" w:left="1418" w:header="652" w:footer="1021" w:gutter="0"/>
      <w:paperSrc w:first="1" w:other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452" w:rsidRDefault="00485452">
      <w:r>
        <w:separator/>
      </w:r>
    </w:p>
  </w:endnote>
  <w:endnote w:type="continuationSeparator" w:id="0">
    <w:p w:rsidR="00485452" w:rsidRDefault="00485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2F9" w:rsidRDefault="007242F9">
    <w:pPr>
      <w:pStyle w:val="Fuzeile"/>
      <w:tabs>
        <w:tab w:val="clear" w:pos="9072"/>
        <w:tab w:val="right" w:pos="9214"/>
      </w:tabs>
    </w:pPr>
    <w:r>
      <w:rPr>
        <w:sz w:val="16"/>
      </w:rP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4C2616">
      <w:rPr>
        <w:noProof/>
      </w:rPr>
      <w:instrText>2</w:instrText>
    </w:r>
    <w:r>
      <w:fldChar w:fldCharType="end"/>
    </w:r>
    <w:r>
      <w:instrText>=</w:instrText>
    </w:r>
    <w:r w:rsidR="004C2616">
      <w:fldChar w:fldCharType="begin"/>
    </w:r>
    <w:r w:rsidR="004C2616">
      <w:instrText xml:space="preserve"> NUMPAGES </w:instrText>
    </w:r>
    <w:r w:rsidR="004C2616">
      <w:fldChar w:fldCharType="separate"/>
    </w:r>
    <w:r w:rsidR="004C2616">
      <w:rPr>
        <w:noProof/>
      </w:rPr>
      <w:instrText>3</w:instrText>
    </w:r>
    <w:r w:rsidR="004C2616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 w:rsidR="004C2616">
      <w:rPr>
        <w:noProof/>
      </w:rPr>
      <w:instrText>2</w:instrText>
    </w:r>
    <w:r>
      <w:fldChar w:fldCharType="end"/>
    </w:r>
    <w:r>
      <w:instrText xml:space="preserve"> +1 </w:instrText>
    </w:r>
    <w:r>
      <w:fldChar w:fldCharType="separate"/>
    </w:r>
    <w:r w:rsidR="004C2616">
      <w:rPr>
        <w:noProof/>
      </w:rPr>
      <w:instrText>3</w:instrText>
    </w:r>
    <w:r>
      <w:fldChar w:fldCharType="end"/>
    </w:r>
    <w:r>
      <w:instrText xml:space="preserve"> -"</w:instrText>
    </w:r>
    <w:r w:rsidR="004C2616">
      <w:fldChar w:fldCharType="separate"/>
    </w:r>
    <w:r w:rsidR="004C2616">
      <w:rPr>
        <w:noProof/>
      </w:rPr>
      <w:t>- 3 -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2F9" w:rsidRPr="00C77273" w:rsidRDefault="007242F9" w:rsidP="00C772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452" w:rsidRDefault="00485452">
      <w:r>
        <w:separator/>
      </w:r>
    </w:p>
  </w:footnote>
  <w:footnote w:type="continuationSeparator" w:id="0">
    <w:p w:rsidR="00485452" w:rsidRDefault="00485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2F9" w:rsidRDefault="007242F9">
    <w:pPr>
      <w:pStyle w:val="Kopfzeile"/>
    </w:pPr>
    <w:r>
      <w:tab/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4C2616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2E21"/>
    <w:multiLevelType w:val="hybridMultilevel"/>
    <w:tmpl w:val="A9547D16"/>
    <w:lvl w:ilvl="0" w:tplc="D7D83060">
      <w:start w:val="1"/>
      <w:numFmt w:val="bullet"/>
      <w:lvlText w:val=""/>
      <w:lvlJc w:val="left"/>
      <w:pPr>
        <w:tabs>
          <w:tab w:val="num" w:pos="720"/>
        </w:tabs>
        <w:ind w:left="720" w:hanging="60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837CC"/>
    <w:multiLevelType w:val="hybridMultilevel"/>
    <w:tmpl w:val="B998A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F02AF"/>
    <w:multiLevelType w:val="singleLevel"/>
    <w:tmpl w:val="640EF05C"/>
    <w:lvl w:ilvl="0">
      <w:start w:val="6"/>
      <w:numFmt w:val="bullet"/>
      <w:lvlText w:val=""/>
      <w:lvlJc w:val="left"/>
      <w:pPr>
        <w:tabs>
          <w:tab w:val="num" w:pos="76"/>
        </w:tabs>
        <w:ind w:left="76" w:hanging="360"/>
      </w:pPr>
      <w:rPr>
        <w:rFonts w:ascii="Wingdings" w:hAnsi="Wingdings" w:hint="default"/>
      </w:rPr>
    </w:lvl>
  </w:abstractNum>
  <w:abstractNum w:abstractNumId="3" w15:restartNumberingAfterBreak="0">
    <w:nsid w:val="59D2270E"/>
    <w:multiLevelType w:val="hybridMultilevel"/>
    <w:tmpl w:val="5C20BC2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BC3748"/>
    <w:multiLevelType w:val="hybridMultilevel"/>
    <w:tmpl w:val="FCD0626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EE3A71"/>
    <w:multiLevelType w:val="singleLevel"/>
    <w:tmpl w:val="640EF05C"/>
    <w:lvl w:ilvl="0">
      <w:start w:val="6"/>
      <w:numFmt w:val="bullet"/>
      <w:lvlText w:val=""/>
      <w:lvlJc w:val="left"/>
      <w:pPr>
        <w:tabs>
          <w:tab w:val="num" w:pos="76"/>
        </w:tabs>
        <w:ind w:left="7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V:\GUMAX\temp\COVID_ERMITTLUNGSBOGEN_INFIZIERTE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Tabelle2$`"/>
    <w:dataSource r:id="rId2"/>
    <w:odso>
      <w:udl w:val="Provider=Microsoft.ACE.OLEDB.12.0;User ID=Admin;Data Source=V:\GUMAX\temp\COVID_ERMITTLUNGSBOGEN_INFIZIERTE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Tabelle2$"/>
      <w:src r:id="rId3"/>
      <w:colDelim w:val="9"/>
      <w:type w:val="database"/>
      <w:fHdr/>
      <w:fieldMapData>
        <w:column w:val="0"/>
        <w:lid w:val="de-DE"/>
      </w:fieldMapData>
      <w:fieldMapData>
        <w:type w:val="dbColumn"/>
        <w:name w:val="ANREDE"/>
        <w:mappedName w:val="Anrede"/>
        <w:column w:val="1"/>
        <w:lid w:val="de-DE"/>
      </w:fieldMapData>
      <w:fieldMapData>
        <w:type w:val="dbColumn"/>
        <w:name w:val="VORNAME"/>
        <w:mappedName w:val="Vorname"/>
        <w:column w:val="4"/>
        <w:lid w:val="de-DE"/>
      </w:fieldMapData>
      <w:fieldMapData>
        <w:column w:val="0"/>
        <w:lid w:val="de-DE"/>
      </w:fieldMapData>
      <w:fieldMapData>
        <w:type w:val="dbColumn"/>
        <w:name w:val="NAME"/>
        <w:mappedName w:val="Nachname"/>
        <w:column w:val="3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type w:val="dbColumn"/>
        <w:name w:val="ORT"/>
        <w:mappedName w:val="Ort"/>
        <w:column w:val="8"/>
        <w:lid w:val="de-DE"/>
      </w:fieldMapData>
      <w:fieldMapData>
        <w:column w:val="0"/>
        <w:lid w:val="de-DE"/>
      </w:fieldMapData>
      <w:fieldMapData>
        <w:type w:val="dbColumn"/>
        <w:name w:val="PLZ"/>
        <w:mappedName w:val="PLZ"/>
        <w:column w:val="7"/>
        <w:lid w:val="de-DE"/>
      </w:fieldMapData>
      <w:fieldMapData>
        <w:column w:val="0"/>
        <w:lid w:val="de-DE"/>
      </w:fieldMapData>
      <w:fieldMapData>
        <w:type w:val="dbColumn"/>
        <w:name w:val="TELEFON"/>
        <w:mappedName w:val="Telefon Büro"/>
        <w:column w:val="42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  <w:fieldMapData>
        <w:column w:val="0"/>
        <w:lid w:val="de-DE"/>
      </w:fieldMapData>
    </w:odso>
  </w:mailMerge>
  <w:documentProtection w:edit="forms" w:enforcement="0"/>
  <w:defaultTabStop w:val="708"/>
  <w:autoHyphenation/>
  <w:hyphenationZone w:val="113"/>
  <w:doNotHyphenateCaps/>
  <w:drawingGridHorizontalSpacing w:val="171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75E"/>
    <w:rsid w:val="00006F4E"/>
    <w:rsid w:val="00007115"/>
    <w:rsid w:val="000314AF"/>
    <w:rsid w:val="00036AA8"/>
    <w:rsid w:val="0005388C"/>
    <w:rsid w:val="0005692F"/>
    <w:rsid w:val="000630E0"/>
    <w:rsid w:val="00077394"/>
    <w:rsid w:val="00077CF5"/>
    <w:rsid w:val="0008187D"/>
    <w:rsid w:val="00082706"/>
    <w:rsid w:val="0009403A"/>
    <w:rsid w:val="000A2CD5"/>
    <w:rsid w:val="000A5006"/>
    <w:rsid w:val="000C15C8"/>
    <w:rsid w:val="000C1BA8"/>
    <w:rsid w:val="000D7A75"/>
    <w:rsid w:val="000E5141"/>
    <w:rsid w:val="000F2769"/>
    <w:rsid w:val="000F394A"/>
    <w:rsid w:val="00115721"/>
    <w:rsid w:val="00124C82"/>
    <w:rsid w:val="0012588E"/>
    <w:rsid w:val="00133901"/>
    <w:rsid w:val="00145F6C"/>
    <w:rsid w:val="00172B4D"/>
    <w:rsid w:val="00182627"/>
    <w:rsid w:val="00184C1E"/>
    <w:rsid w:val="001871AC"/>
    <w:rsid w:val="001A46EF"/>
    <w:rsid w:val="001C5FF5"/>
    <w:rsid w:val="001E3A6C"/>
    <w:rsid w:val="001F4CEC"/>
    <w:rsid w:val="00213B19"/>
    <w:rsid w:val="00235830"/>
    <w:rsid w:val="00237896"/>
    <w:rsid w:val="00243DB6"/>
    <w:rsid w:val="0025332C"/>
    <w:rsid w:val="00267C97"/>
    <w:rsid w:val="002721E5"/>
    <w:rsid w:val="00276DA9"/>
    <w:rsid w:val="00285811"/>
    <w:rsid w:val="0029253D"/>
    <w:rsid w:val="0029492D"/>
    <w:rsid w:val="002A0BB0"/>
    <w:rsid w:val="002A53ED"/>
    <w:rsid w:val="002E2F37"/>
    <w:rsid w:val="002E4572"/>
    <w:rsid w:val="00303C31"/>
    <w:rsid w:val="00321C28"/>
    <w:rsid w:val="00365DA0"/>
    <w:rsid w:val="00365F98"/>
    <w:rsid w:val="00371B52"/>
    <w:rsid w:val="0037266C"/>
    <w:rsid w:val="0037367C"/>
    <w:rsid w:val="0038274F"/>
    <w:rsid w:val="00391D4C"/>
    <w:rsid w:val="003B1116"/>
    <w:rsid w:val="003C03FF"/>
    <w:rsid w:val="003C0629"/>
    <w:rsid w:val="003D0846"/>
    <w:rsid w:val="003D400D"/>
    <w:rsid w:val="003D70F2"/>
    <w:rsid w:val="003E10B9"/>
    <w:rsid w:val="003E6D62"/>
    <w:rsid w:val="003E6F56"/>
    <w:rsid w:val="004027CD"/>
    <w:rsid w:val="00405C51"/>
    <w:rsid w:val="00411B16"/>
    <w:rsid w:val="004178F1"/>
    <w:rsid w:val="00421149"/>
    <w:rsid w:val="00425A78"/>
    <w:rsid w:val="004409FB"/>
    <w:rsid w:val="00450B0E"/>
    <w:rsid w:val="00464386"/>
    <w:rsid w:val="00473A17"/>
    <w:rsid w:val="004774D4"/>
    <w:rsid w:val="00485452"/>
    <w:rsid w:val="00497684"/>
    <w:rsid w:val="004B5562"/>
    <w:rsid w:val="004C2616"/>
    <w:rsid w:val="004C3F8B"/>
    <w:rsid w:val="004D0651"/>
    <w:rsid w:val="004D4144"/>
    <w:rsid w:val="004D6F30"/>
    <w:rsid w:val="004D7D98"/>
    <w:rsid w:val="004E79C8"/>
    <w:rsid w:val="004F3978"/>
    <w:rsid w:val="00510559"/>
    <w:rsid w:val="005132CD"/>
    <w:rsid w:val="0052094F"/>
    <w:rsid w:val="00532D28"/>
    <w:rsid w:val="00534083"/>
    <w:rsid w:val="0053519D"/>
    <w:rsid w:val="005353AB"/>
    <w:rsid w:val="005605D4"/>
    <w:rsid w:val="00566CBE"/>
    <w:rsid w:val="00572EE9"/>
    <w:rsid w:val="0057600A"/>
    <w:rsid w:val="00586F25"/>
    <w:rsid w:val="005A15D0"/>
    <w:rsid w:val="005A2E0D"/>
    <w:rsid w:val="005D669C"/>
    <w:rsid w:val="006018E0"/>
    <w:rsid w:val="00611636"/>
    <w:rsid w:val="00622B83"/>
    <w:rsid w:val="00672919"/>
    <w:rsid w:val="006909F5"/>
    <w:rsid w:val="00694C82"/>
    <w:rsid w:val="00697480"/>
    <w:rsid w:val="006A0AFF"/>
    <w:rsid w:val="006F0B50"/>
    <w:rsid w:val="006F68F6"/>
    <w:rsid w:val="00700BC6"/>
    <w:rsid w:val="00705C2A"/>
    <w:rsid w:val="00721773"/>
    <w:rsid w:val="007242F9"/>
    <w:rsid w:val="00736969"/>
    <w:rsid w:val="00756D0C"/>
    <w:rsid w:val="00767B80"/>
    <w:rsid w:val="00767FE0"/>
    <w:rsid w:val="007715E3"/>
    <w:rsid w:val="00771D07"/>
    <w:rsid w:val="00772052"/>
    <w:rsid w:val="007A5603"/>
    <w:rsid w:val="007B7A7C"/>
    <w:rsid w:val="007C0A60"/>
    <w:rsid w:val="007C59A1"/>
    <w:rsid w:val="007C6B5D"/>
    <w:rsid w:val="007C7289"/>
    <w:rsid w:val="00815F42"/>
    <w:rsid w:val="00825E34"/>
    <w:rsid w:val="008279AB"/>
    <w:rsid w:val="0083416C"/>
    <w:rsid w:val="0085222C"/>
    <w:rsid w:val="008846A0"/>
    <w:rsid w:val="008910A6"/>
    <w:rsid w:val="008B6CE8"/>
    <w:rsid w:val="008C072C"/>
    <w:rsid w:val="008C7F4F"/>
    <w:rsid w:val="00922436"/>
    <w:rsid w:val="00944B29"/>
    <w:rsid w:val="00944E99"/>
    <w:rsid w:val="00971F7F"/>
    <w:rsid w:val="0097471A"/>
    <w:rsid w:val="009801D3"/>
    <w:rsid w:val="00986090"/>
    <w:rsid w:val="00986D0E"/>
    <w:rsid w:val="00993FEF"/>
    <w:rsid w:val="009A4E81"/>
    <w:rsid w:val="009C1B28"/>
    <w:rsid w:val="009C3A50"/>
    <w:rsid w:val="009D0C4F"/>
    <w:rsid w:val="009D5FB2"/>
    <w:rsid w:val="009E2D79"/>
    <w:rsid w:val="009F215E"/>
    <w:rsid w:val="009F7C28"/>
    <w:rsid w:val="00A005FA"/>
    <w:rsid w:val="00A1226E"/>
    <w:rsid w:val="00A27C8F"/>
    <w:rsid w:val="00A32F05"/>
    <w:rsid w:val="00A436D5"/>
    <w:rsid w:val="00A47C32"/>
    <w:rsid w:val="00A55AB6"/>
    <w:rsid w:val="00A6531F"/>
    <w:rsid w:val="00A80201"/>
    <w:rsid w:val="00A833C6"/>
    <w:rsid w:val="00A86781"/>
    <w:rsid w:val="00A872FD"/>
    <w:rsid w:val="00A94D9B"/>
    <w:rsid w:val="00AA01E0"/>
    <w:rsid w:val="00AB0DA5"/>
    <w:rsid w:val="00AB51A3"/>
    <w:rsid w:val="00AC76E8"/>
    <w:rsid w:val="00AC7DD1"/>
    <w:rsid w:val="00AE03BF"/>
    <w:rsid w:val="00B0367F"/>
    <w:rsid w:val="00B07F17"/>
    <w:rsid w:val="00B216D3"/>
    <w:rsid w:val="00B25FD7"/>
    <w:rsid w:val="00B26DD3"/>
    <w:rsid w:val="00B34018"/>
    <w:rsid w:val="00B42EE7"/>
    <w:rsid w:val="00B54216"/>
    <w:rsid w:val="00B804E7"/>
    <w:rsid w:val="00B907DA"/>
    <w:rsid w:val="00B927D9"/>
    <w:rsid w:val="00BB50A1"/>
    <w:rsid w:val="00BD6728"/>
    <w:rsid w:val="00BF5F2F"/>
    <w:rsid w:val="00C0475E"/>
    <w:rsid w:val="00C051D3"/>
    <w:rsid w:val="00C056FA"/>
    <w:rsid w:val="00C103B6"/>
    <w:rsid w:val="00C20FC6"/>
    <w:rsid w:val="00C35EFC"/>
    <w:rsid w:val="00C42C10"/>
    <w:rsid w:val="00C46300"/>
    <w:rsid w:val="00C52EC3"/>
    <w:rsid w:val="00C62CDF"/>
    <w:rsid w:val="00C77273"/>
    <w:rsid w:val="00C86303"/>
    <w:rsid w:val="00C976D7"/>
    <w:rsid w:val="00CC0821"/>
    <w:rsid w:val="00CC45A8"/>
    <w:rsid w:val="00CC7EDE"/>
    <w:rsid w:val="00CD152B"/>
    <w:rsid w:val="00CE03EF"/>
    <w:rsid w:val="00CE799E"/>
    <w:rsid w:val="00CE7D99"/>
    <w:rsid w:val="00CF1BC7"/>
    <w:rsid w:val="00D040B4"/>
    <w:rsid w:val="00D131ED"/>
    <w:rsid w:val="00D133B2"/>
    <w:rsid w:val="00D15D34"/>
    <w:rsid w:val="00D32957"/>
    <w:rsid w:val="00D42F6F"/>
    <w:rsid w:val="00D4341F"/>
    <w:rsid w:val="00D546A2"/>
    <w:rsid w:val="00D6623F"/>
    <w:rsid w:val="00D7321C"/>
    <w:rsid w:val="00D87C17"/>
    <w:rsid w:val="00DB2DF3"/>
    <w:rsid w:val="00DC095B"/>
    <w:rsid w:val="00DC0E75"/>
    <w:rsid w:val="00DC74F8"/>
    <w:rsid w:val="00DF075E"/>
    <w:rsid w:val="00DF35A9"/>
    <w:rsid w:val="00E11E2F"/>
    <w:rsid w:val="00E259B7"/>
    <w:rsid w:val="00E27DC4"/>
    <w:rsid w:val="00E317FF"/>
    <w:rsid w:val="00E348C9"/>
    <w:rsid w:val="00E42D85"/>
    <w:rsid w:val="00E45BDE"/>
    <w:rsid w:val="00E45DEA"/>
    <w:rsid w:val="00E52AA6"/>
    <w:rsid w:val="00E81E49"/>
    <w:rsid w:val="00E87570"/>
    <w:rsid w:val="00EB3BBB"/>
    <w:rsid w:val="00ED75D0"/>
    <w:rsid w:val="00EE4B3F"/>
    <w:rsid w:val="00EE7438"/>
    <w:rsid w:val="00EF0DFB"/>
    <w:rsid w:val="00EF63F8"/>
    <w:rsid w:val="00F10247"/>
    <w:rsid w:val="00F111BD"/>
    <w:rsid w:val="00F15840"/>
    <w:rsid w:val="00F16656"/>
    <w:rsid w:val="00F20EAD"/>
    <w:rsid w:val="00F32AB0"/>
    <w:rsid w:val="00F41300"/>
    <w:rsid w:val="00F74A32"/>
    <w:rsid w:val="00F762B7"/>
    <w:rsid w:val="00F82512"/>
    <w:rsid w:val="00F8436D"/>
    <w:rsid w:val="00F94A58"/>
    <w:rsid w:val="00FB6134"/>
    <w:rsid w:val="00FD3102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2E39F9"/>
  <w15:chartTrackingRefBased/>
  <w15:docId w15:val="{6F7C5C55-630E-4F8A-A6A5-C06A3C20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11B16"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KopfzeileZchn">
    <w:name w:val="Kopfzeile Zchn"/>
    <w:link w:val="Kopfzeile"/>
    <w:rsid w:val="00C77273"/>
    <w:rPr>
      <w:rFonts w:ascii="Arial" w:hAnsi="Arial"/>
      <w:sz w:val="22"/>
    </w:rPr>
  </w:style>
  <w:style w:type="character" w:customStyle="1" w:styleId="FuzeileZchn">
    <w:name w:val="Fußzeile Zchn"/>
    <w:link w:val="Fuzeile"/>
    <w:rsid w:val="00C77273"/>
    <w:rPr>
      <w:rFonts w:ascii="Arial" w:hAnsi="Arial"/>
      <w:sz w:val="22"/>
    </w:rPr>
  </w:style>
  <w:style w:type="character" w:styleId="Hyperlink">
    <w:name w:val="Hyperlink"/>
    <w:rsid w:val="006A0AF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DC095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C095B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5351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mailMergeSource" Target="file:///V:\GUMAX\temp\COVID_ERMITTLUNGSBOGEN_INFIZIERTE.XLSX" TargetMode="External"/><Relationship Id="rId2" Type="http://schemas.openxmlformats.org/officeDocument/2006/relationships/mailMergeSource" Target="file:///V:\GUMAX\temp\COVID_ERMITTLUNGSBOGEN_INFIZIERTE.XLSX" TargetMode="External"/><Relationship Id="rId1" Type="http://schemas.openxmlformats.org/officeDocument/2006/relationships/attachedTemplate" Target="file:///Q:\AMT53\ARG2\HYGIENE\Internes\Aumann\CORONA\BEREITSCHAFT.Ermittlungen\Ermittlungsbogen.Muster.&#196;nderungen\COVID_ERMITTLUNGSBOGEN_INFIZIER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EE1185ACF9043CF8AAE7E4A2E1C71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688C3B-9075-48E0-8815-BC2C0983A017}"/>
      </w:docPartPr>
      <w:docPartBody>
        <w:p w:rsidR="0093077C" w:rsidRDefault="005B0A58">
          <w:pPr>
            <w:pStyle w:val="BEE1185ACF9043CF8AAE7E4A2E1C7150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68E0E5FBFA9D42A2962499957811D7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A7A175-6BDC-4EBD-A301-A10765369A66}"/>
      </w:docPartPr>
      <w:docPartBody>
        <w:p w:rsidR="0093077C" w:rsidRDefault="005B0A58">
          <w:pPr>
            <w:pStyle w:val="68E0E5FBFA9D42A2962499957811D7A8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CDA11C280ACE425D81B8C5AAD962A5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A6ACAD-E78E-4486-A5E2-DD315546A361}"/>
      </w:docPartPr>
      <w:docPartBody>
        <w:p w:rsidR="0093077C" w:rsidRDefault="005B0A58">
          <w:pPr>
            <w:pStyle w:val="CDA11C280ACE425D81B8C5AAD962A5D3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421FFE6974894FBE943B16F622DE5A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4416D8-CA1E-4B10-A0D3-D259C66BA0CD}"/>
      </w:docPartPr>
      <w:docPartBody>
        <w:p w:rsidR="0093077C" w:rsidRDefault="005B0A58">
          <w:pPr>
            <w:pStyle w:val="421FFE6974894FBE943B16F622DE5A84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037D51E0AFB44D099078D43A0096D8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EE1455-CB13-40A8-8475-2BB75B677E9B}"/>
      </w:docPartPr>
      <w:docPartBody>
        <w:p w:rsidR="0093077C" w:rsidRDefault="005B0A58">
          <w:pPr>
            <w:pStyle w:val="037D51E0AFB44D099078D43A0096D821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5CF2603C33B24CF1868DE737D1705C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43EFD1-5E73-47E9-90FF-36F5859953C7}"/>
      </w:docPartPr>
      <w:docPartBody>
        <w:p w:rsidR="0093077C" w:rsidRDefault="005B0A58">
          <w:pPr>
            <w:pStyle w:val="5CF2603C33B24CF1868DE737D1705C8C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5E28854C6DCF4C1F93F5BBBDE17AA0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EBC4BC-28C8-4C19-919D-9E35CB961AB5}"/>
      </w:docPartPr>
      <w:docPartBody>
        <w:p w:rsidR="0093077C" w:rsidRDefault="005B0A58">
          <w:pPr>
            <w:pStyle w:val="5E28854C6DCF4C1F93F5BBBDE17AA0A3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D0A7950855CA4EA3B537D4FA495623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141894-9913-48A6-843C-D611ECF09110}"/>
      </w:docPartPr>
      <w:docPartBody>
        <w:p w:rsidR="0093077C" w:rsidRDefault="005B0A58">
          <w:pPr>
            <w:pStyle w:val="D0A7950855CA4EA3B537D4FA49562370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343AAB568AC64C4E8AE51F430EF999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E81A21-9354-4213-8CBF-55C33AEFD8E6}"/>
      </w:docPartPr>
      <w:docPartBody>
        <w:p w:rsidR="0093077C" w:rsidRDefault="005B0A58">
          <w:pPr>
            <w:pStyle w:val="343AAB568AC64C4E8AE51F430EF999E2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C7938FC2773F4A519EBC585D42F2AB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05823F-ED30-47EF-B6CD-FD5116597A38}"/>
      </w:docPartPr>
      <w:docPartBody>
        <w:p w:rsidR="0093077C" w:rsidRDefault="005B0A58">
          <w:pPr>
            <w:pStyle w:val="C7938FC2773F4A519EBC585D42F2AB1A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0215916957064907B0E7FA09232A1F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11E14D-AB41-478F-B6B2-F5B55B044369}"/>
      </w:docPartPr>
      <w:docPartBody>
        <w:p w:rsidR="0093077C" w:rsidRDefault="005B0A58">
          <w:pPr>
            <w:pStyle w:val="0215916957064907B0E7FA09232A1F73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48B8E514AF4C4A4485BBAC2060CE39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C0140A-F1C3-4C06-8207-67CC9FBE9B58}"/>
      </w:docPartPr>
      <w:docPartBody>
        <w:p w:rsidR="0093077C" w:rsidRDefault="005B0A58">
          <w:pPr>
            <w:pStyle w:val="48B8E514AF4C4A4485BBAC2060CE39D9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41977BF9241B4651BA8099FC6A6C3E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0EA330-55ED-48D9-8FBD-DDD385B429D8}"/>
      </w:docPartPr>
      <w:docPartBody>
        <w:p w:rsidR="0093077C" w:rsidRDefault="005B0A58">
          <w:pPr>
            <w:pStyle w:val="41977BF9241B4651BA8099FC6A6C3E89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368E75885D2B4E9E85E0EE49B9D20A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E8E125-0B19-4A00-9A2C-58B81C4CE649}"/>
      </w:docPartPr>
      <w:docPartBody>
        <w:p w:rsidR="0093077C" w:rsidRDefault="005B0A58">
          <w:pPr>
            <w:pStyle w:val="368E75885D2B4E9E85E0EE49B9D20A5D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D70A265BE8784998A095218E4DB913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23DE89-81B5-4748-9DF0-3FD8CA0A57EF}"/>
      </w:docPartPr>
      <w:docPartBody>
        <w:p w:rsidR="0093077C" w:rsidRDefault="005B0A58">
          <w:pPr>
            <w:pStyle w:val="D70A265BE8784998A095218E4DB913F7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466677076A284043A8EA28CAD129AD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2CD7D7-6B28-417C-BAD1-EC2D3D4A2869}"/>
      </w:docPartPr>
      <w:docPartBody>
        <w:p w:rsidR="0093077C" w:rsidRDefault="005B0A58">
          <w:pPr>
            <w:pStyle w:val="466677076A284043A8EA28CAD129ADD2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DBC135E7BE894CD492E62018EC183C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B4258C-887B-4D7A-A5C7-84F22F9DE915}"/>
      </w:docPartPr>
      <w:docPartBody>
        <w:p w:rsidR="0093077C" w:rsidRDefault="005B0A58">
          <w:pPr>
            <w:pStyle w:val="DBC135E7BE894CD492E62018EC183C0F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ECE7C3DCB73E45E496E62F985A6D92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010683-4B71-4F0C-80B1-C74C70A63E27}"/>
      </w:docPartPr>
      <w:docPartBody>
        <w:p w:rsidR="0093077C" w:rsidRDefault="005B0A58">
          <w:pPr>
            <w:pStyle w:val="ECE7C3DCB73E45E496E62F985A6D9268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84C74FBA841D4225996DF1FB0F15AC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ADB311-98AB-40E3-A6CA-14A91EDE8660}"/>
      </w:docPartPr>
      <w:docPartBody>
        <w:p w:rsidR="0093077C" w:rsidRDefault="005B0A58">
          <w:pPr>
            <w:pStyle w:val="84C74FBA841D4225996DF1FB0F15ACCD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9F28A81C7BC7493A98EE8B961EAA00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CD2C06-F667-4710-BAD6-9FD290C38B46}"/>
      </w:docPartPr>
      <w:docPartBody>
        <w:p w:rsidR="0093077C" w:rsidRDefault="005B0A58">
          <w:pPr>
            <w:pStyle w:val="9F28A81C7BC7493A98EE8B961EAA0087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1CA311D49B034B13949913B7CF672B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3DBB94-D5B4-4914-9300-86D3CD372950}"/>
      </w:docPartPr>
      <w:docPartBody>
        <w:p w:rsidR="0093077C" w:rsidRDefault="005B0A58">
          <w:pPr>
            <w:pStyle w:val="1CA311D49B034B13949913B7CF672B7A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40A63ED4C3FA4A6FA0FD99B7FE6D88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9E4DDB-5800-4F66-9177-F69732EB86BA}"/>
      </w:docPartPr>
      <w:docPartBody>
        <w:p w:rsidR="0093077C" w:rsidRDefault="005B0A58">
          <w:pPr>
            <w:pStyle w:val="40A63ED4C3FA4A6FA0FD99B7FE6D889D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B2DB25F0C24441EF91CCE77A78732D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FF8F2C-7556-4E9A-A1A9-B2CB2FEC1F3E}"/>
      </w:docPartPr>
      <w:docPartBody>
        <w:p w:rsidR="0093077C" w:rsidRDefault="005B0A58">
          <w:pPr>
            <w:pStyle w:val="B2DB25F0C24441EF91CCE77A78732D2F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F04EC06EDDCE4974B02FCD4EAF04A9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E87B92-E0B2-4AC2-B80A-4A2E41C559C9}"/>
      </w:docPartPr>
      <w:docPartBody>
        <w:p w:rsidR="0093077C" w:rsidRDefault="005B0A58">
          <w:pPr>
            <w:pStyle w:val="F04EC06EDDCE4974B02FCD4EAF04A96F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BA5748B491E2420392EC36EF574CA9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8C6388-80AF-468D-989F-C44C29158984}"/>
      </w:docPartPr>
      <w:docPartBody>
        <w:p w:rsidR="0093077C" w:rsidRDefault="005B0A58">
          <w:pPr>
            <w:pStyle w:val="BA5748B491E2420392EC36EF574CA919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19AFF17FCA0C4E2CA6842851B9A4AB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25C9AE-3BAE-42E6-AA70-37DBF5144D34}"/>
      </w:docPartPr>
      <w:docPartBody>
        <w:p w:rsidR="0093077C" w:rsidRDefault="005B0A58">
          <w:pPr>
            <w:pStyle w:val="19AFF17FCA0C4E2CA6842851B9A4ABDB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DC1BB817BDF444938CFBD269A7F965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6BC392-421E-4659-9716-941897D216BC}"/>
      </w:docPartPr>
      <w:docPartBody>
        <w:p w:rsidR="0093077C" w:rsidRDefault="005B0A58">
          <w:pPr>
            <w:pStyle w:val="DC1BB817BDF444938CFBD269A7F96598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E7DFAE44A2C14C9BA10662EE9BE973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91177D-52BF-4704-AF6A-0F413574BFFC}"/>
      </w:docPartPr>
      <w:docPartBody>
        <w:p w:rsidR="0093077C" w:rsidRDefault="005B0A58">
          <w:pPr>
            <w:pStyle w:val="E7DFAE44A2C14C9BA10662EE9BE97342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E99B1BEB38064F00872961793C551D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A94B25-3E1F-47AB-B93E-33F117E185C2}"/>
      </w:docPartPr>
      <w:docPartBody>
        <w:p w:rsidR="0093077C" w:rsidRDefault="005B0A58">
          <w:pPr>
            <w:pStyle w:val="E99B1BEB38064F00872961793C551D29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09C752AFDA6D4B4681695FE1C5E3B1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1F5051-A737-4807-B9FF-70BDF63B2154}"/>
      </w:docPartPr>
      <w:docPartBody>
        <w:p w:rsidR="0093077C" w:rsidRDefault="005B0A58">
          <w:pPr>
            <w:pStyle w:val="09C752AFDA6D4B4681695FE1C5E3B1E8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062B3A795516468D8D031016690794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10D69F-8EA5-445B-9A41-E967F430951E}"/>
      </w:docPartPr>
      <w:docPartBody>
        <w:p w:rsidR="0093077C" w:rsidRDefault="005B0A58">
          <w:pPr>
            <w:pStyle w:val="062B3A795516468D8D03101669079414"/>
          </w:pPr>
          <w:r w:rsidRPr="001F4CEC">
            <w:rPr>
              <w:rStyle w:val="Platzhaltertext"/>
              <w:rFonts w:cstheme="minorHAnsi"/>
              <w:sz w:val="20"/>
            </w:rPr>
            <w:t>hier Text eingeben.</w:t>
          </w:r>
        </w:p>
      </w:docPartBody>
    </w:docPart>
    <w:docPart>
      <w:docPartPr>
        <w:name w:val="5336E6DDC4EA4CDA961BCFA756DB37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43D104-A409-462C-AED1-B49B883E6769}"/>
      </w:docPartPr>
      <w:docPartBody>
        <w:p w:rsidR="0093077C" w:rsidRDefault="005B0A58">
          <w:pPr>
            <w:pStyle w:val="5336E6DDC4EA4CDA961BCFA756DB3716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EA327CE62D4C482DADC359A4CC4C80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7147C2-FCE4-4260-8C86-A2B5DBDF6B7D}"/>
      </w:docPartPr>
      <w:docPartBody>
        <w:p w:rsidR="0093077C" w:rsidRDefault="005B0A58">
          <w:pPr>
            <w:pStyle w:val="EA327CE62D4C482DADC359A4CC4C801B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360D33BEB5E344C08808C0F56D0DF4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1B3BF5-A00F-4E3F-978D-B4DFB6D11C0E}"/>
      </w:docPartPr>
      <w:docPartBody>
        <w:p w:rsidR="0093077C" w:rsidRDefault="005B0A58">
          <w:pPr>
            <w:pStyle w:val="360D33BEB5E344C08808C0F56D0DF42C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50FE5BC15D0D4BB2823157CE9C8665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2B96CA-1317-4FC6-8A02-17105C3F21EA}"/>
      </w:docPartPr>
      <w:docPartBody>
        <w:p w:rsidR="0093077C" w:rsidRDefault="005B0A58">
          <w:pPr>
            <w:pStyle w:val="50FE5BC15D0D4BB2823157CE9C8665E3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EAF4D6C77B1C4AFA8A82C0D164809C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431610-6418-4608-BAAB-D631311CAFE3}"/>
      </w:docPartPr>
      <w:docPartBody>
        <w:p w:rsidR="0093077C" w:rsidRDefault="005B0A58">
          <w:pPr>
            <w:pStyle w:val="EAF4D6C77B1C4AFA8A82C0D164809C2F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352700B92DFA41009150654824AD21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B0B056-0DC0-4253-8E3F-4CEEEDC4BDA9}"/>
      </w:docPartPr>
      <w:docPartBody>
        <w:p w:rsidR="0093077C" w:rsidRDefault="005B0A58">
          <w:pPr>
            <w:pStyle w:val="352700B92DFA41009150654824AD215A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D3AE844017A6415AA89100F850FA09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040DA8-4320-40DD-93C9-C2AAA0D6CEEE}"/>
      </w:docPartPr>
      <w:docPartBody>
        <w:p w:rsidR="0093077C" w:rsidRDefault="005B0A58">
          <w:pPr>
            <w:pStyle w:val="D3AE844017A6415AA89100F850FA09D9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3BF80018854E4ED780D9424E11893A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2B0933-878B-4B87-A38D-5272F7F569A4}"/>
      </w:docPartPr>
      <w:docPartBody>
        <w:p w:rsidR="0093077C" w:rsidRDefault="005B0A58">
          <w:pPr>
            <w:pStyle w:val="3BF80018854E4ED780D9424E11893AC7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74BD5385A71346ECA04F74FEE9422E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B1F90F-383A-494A-8BDA-37BE4B8D566C}"/>
      </w:docPartPr>
      <w:docPartBody>
        <w:p w:rsidR="0093077C" w:rsidRDefault="005B0A58">
          <w:pPr>
            <w:pStyle w:val="74BD5385A71346ECA04F74FEE9422EC8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326817B837FF4FC6A2B8A59BEDFFAA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992EC9-8F11-4E55-9AA3-907B31DA5880}"/>
      </w:docPartPr>
      <w:docPartBody>
        <w:p w:rsidR="0093077C" w:rsidRDefault="005B0A58">
          <w:pPr>
            <w:pStyle w:val="326817B837FF4FC6A2B8A59BEDFFAA53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8E4996992364452FB1E3722FD47306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66F3DB-A42F-4E9E-B999-431941DBE7D4}"/>
      </w:docPartPr>
      <w:docPartBody>
        <w:p w:rsidR="0093077C" w:rsidRDefault="005B0A58">
          <w:pPr>
            <w:pStyle w:val="8E4996992364452FB1E3722FD47306D3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0BCE623F126D4FDEAE24773052DEF4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FD25E3-A169-4CAB-8BFE-B029D1D35E73}"/>
      </w:docPartPr>
      <w:docPartBody>
        <w:p w:rsidR="0093077C" w:rsidRDefault="005B0A58">
          <w:pPr>
            <w:pStyle w:val="0BCE623F126D4FDEAE24773052DEF419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42A43E6A2F1845C2976D5D9B8D57E1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DA0B6A-CCD7-4891-AF20-4F2AFF5051C6}"/>
      </w:docPartPr>
      <w:docPartBody>
        <w:p w:rsidR="0093077C" w:rsidRDefault="005B0A58">
          <w:pPr>
            <w:pStyle w:val="42A43E6A2F1845C2976D5D9B8D57E150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2ECE052BD11F456DA9AFBA7A785977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02BC5A-0161-48FF-9933-C75CD51EB5B0}"/>
      </w:docPartPr>
      <w:docPartBody>
        <w:p w:rsidR="0093077C" w:rsidRDefault="005B0A58">
          <w:pPr>
            <w:pStyle w:val="2ECE052BD11F456DA9AFBA7A78597788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F42240FF0BC94DCF8DFED1C3708D3E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3C5B54-1700-4CC8-8244-6D6F469CBAE4}"/>
      </w:docPartPr>
      <w:docPartBody>
        <w:p w:rsidR="0093077C" w:rsidRDefault="005B0A58">
          <w:pPr>
            <w:pStyle w:val="F42240FF0BC94DCF8DFED1C3708D3E85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1728BA340B0A4716A04807A2B6F016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6F96BC-E763-4EA4-A3A5-A8F0C63C16B9}"/>
      </w:docPartPr>
      <w:docPartBody>
        <w:p w:rsidR="0093077C" w:rsidRDefault="005B0A58">
          <w:pPr>
            <w:pStyle w:val="1728BA340B0A4716A04807A2B6F01610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4A0ACE7A7E0347A0AD35DC9E6FD52F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7F7A26-3915-449F-9DE4-22F75766EAB4}"/>
      </w:docPartPr>
      <w:docPartBody>
        <w:p w:rsidR="0093077C" w:rsidRDefault="005B0A58">
          <w:pPr>
            <w:pStyle w:val="4A0ACE7A7E0347A0AD35DC9E6FD52F76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176E902FDBE34F7DAB135E70F2B38C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B8FDFC-B08A-4DB9-937E-F0F7CC6A53AC}"/>
      </w:docPartPr>
      <w:docPartBody>
        <w:p w:rsidR="0093077C" w:rsidRDefault="005B0A58">
          <w:pPr>
            <w:pStyle w:val="176E902FDBE34F7DAB135E70F2B38CDD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70E0E1A32A37455CAD5D8069996B8F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F58C53-45FF-4AAF-9954-84688AA71210}"/>
      </w:docPartPr>
      <w:docPartBody>
        <w:p w:rsidR="0093077C" w:rsidRDefault="005B0A58">
          <w:pPr>
            <w:pStyle w:val="70E0E1A32A37455CAD5D8069996B8F26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A6E60297C0AD43D7BDF5E07C1A9540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875FC9-4300-4CA5-83E6-BB3F92A5251F}"/>
      </w:docPartPr>
      <w:docPartBody>
        <w:p w:rsidR="0093077C" w:rsidRDefault="005B0A58">
          <w:pPr>
            <w:pStyle w:val="A6E60297C0AD43D7BDF5E07C1A954092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155D8E4DCC284339B062ABC417C931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D8E03A-7E20-407B-B640-37DBBB423DC8}"/>
      </w:docPartPr>
      <w:docPartBody>
        <w:p w:rsidR="0093077C" w:rsidRDefault="005B0A58">
          <w:pPr>
            <w:pStyle w:val="155D8E4DCC284339B062ABC417C93184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D5F03FF78189492B9A5F6F08C7BB54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C68B2B-695B-4312-ADDF-1977C6B98F44}"/>
      </w:docPartPr>
      <w:docPartBody>
        <w:p w:rsidR="0093077C" w:rsidRDefault="005B0A58">
          <w:pPr>
            <w:pStyle w:val="D5F03FF78189492B9A5F6F08C7BB5461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071541718341441199DD9D0C8E246F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170D99-448C-4C43-B04F-3A816A3D4790}"/>
      </w:docPartPr>
      <w:docPartBody>
        <w:p w:rsidR="0093077C" w:rsidRDefault="005B0A58">
          <w:pPr>
            <w:pStyle w:val="071541718341441199DD9D0C8E246F15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CB6DD9253F2B4523936DCE9155F7E5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DE0DB6-84B7-4DBA-A852-D55C0B6E03D3}"/>
      </w:docPartPr>
      <w:docPartBody>
        <w:p w:rsidR="0093077C" w:rsidRDefault="005B0A58">
          <w:pPr>
            <w:pStyle w:val="CB6DD9253F2B4523936DCE9155F7E523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049FE728B1214C0A9FF06A7A25F43F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54550F-9FA6-40C3-A581-7482BF0F720B}"/>
      </w:docPartPr>
      <w:docPartBody>
        <w:p w:rsidR="0093077C" w:rsidRDefault="005B0A58">
          <w:pPr>
            <w:pStyle w:val="049FE728B1214C0A9FF06A7A25F43FF1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1FBBBEFDFFBA4F38A3FBEB317CB890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D27664-6E7E-4B64-96E5-D97F8536DCEE}"/>
      </w:docPartPr>
      <w:docPartBody>
        <w:p w:rsidR="0093077C" w:rsidRDefault="005B0A58">
          <w:pPr>
            <w:pStyle w:val="1FBBBEFDFFBA4F38A3FBEB317CB89023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9C55F4C7D9484DD895DD2CDEA85A57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C64B91-FD84-4C44-9E00-EA0031E44799}"/>
      </w:docPartPr>
      <w:docPartBody>
        <w:p w:rsidR="0093077C" w:rsidRDefault="005B0A58">
          <w:pPr>
            <w:pStyle w:val="9C55F4C7D9484DD895DD2CDEA85A57F8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BB00A2B081054A02AA04AF9C414C7D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0436FF-AA24-4A07-85AA-0660479547BB}"/>
      </w:docPartPr>
      <w:docPartBody>
        <w:p w:rsidR="0093077C" w:rsidRDefault="005B0A58">
          <w:pPr>
            <w:pStyle w:val="BB00A2B081054A02AA04AF9C414C7DB1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C4B63754B8F1438BBF8645FF3D0E01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681A92-BECE-43B5-9D0A-FBF836C9C0BE}"/>
      </w:docPartPr>
      <w:docPartBody>
        <w:p w:rsidR="0093077C" w:rsidRDefault="005B0A58">
          <w:pPr>
            <w:pStyle w:val="C4B63754B8F1438BBF8645FF3D0E019B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BB3852D55907420B9A985DF2F06E5C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246148-0E28-464E-A3DF-4E12450AAD8C}"/>
      </w:docPartPr>
      <w:docPartBody>
        <w:p w:rsidR="0093077C" w:rsidRDefault="005B0A58">
          <w:pPr>
            <w:pStyle w:val="BB3852D55907420B9A985DF2F06E5C07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8631C99CFFDC4B57AC9EA91D0191B1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049B79-857E-48F0-9D3A-6E3837054E82}"/>
      </w:docPartPr>
      <w:docPartBody>
        <w:p w:rsidR="0093077C" w:rsidRDefault="005B0A58">
          <w:pPr>
            <w:pStyle w:val="8631C99CFFDC4B57AC9EA91D0191B12E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423FC9F566344DBEA36700AF456FB6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3879B3-3FA0-4589-B710-851E7FE9894E}"/>
      </w:docPartPr>
      <w:docPartBody>
        <w:p w:rsidR="0093077C" w:rsidRDefault="005B0A58">
          <w:pPr>
            <w:pStyle w:val="423FC9F566344DBEA36700AF456FB69F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BF25308BA442431D9708DEB4918252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729A9F-B1EC-4107-9076-6AF68A12D5D2}"/>
      </w:docPartPr>
      <w:docPartBody>
        <w:p w:rsidR="0093077C" w:rsidRDefault="005B0A58">
          <w:pPr>
            <w:pStyle w:val="BF25308BA442431D9708DEB49182529C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00A6BC9BFB23402990BE01BD8ED10E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107DCA-064B-421B-963F-A7A618062380}"/>
      </w:docPartPr>
      <w:docPartBody>
        <w:p w:rsidR="0093077C" w:rsidRDefault="005B0A58">
          <w:pPr>
            <w:pStyle w:val="00A6BC9BFB23402990BE01BD8ED10E46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F0118C92194745EAB602D1FCA92350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121C12-45B3-431E-B31B-432CB1275870}"/>
      </w:docPartPr>
      <w:docPartBody>
        <w:p w:rsidR="0093077C" w:rsidRDefault="005B0A58">
          <w:pPr>
            <w:pStyle w:val="F0118C92194745EAB602D1FCA9235061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D61DFF10F66042A58E1B2C97D24C42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6A5195-7184-4A64-9AC5-38AEE6E23D8F}"/>
      </w:docPartPr>
      <w:docPartBody>
        <w:p w:rsidR="00000000" w:rsidRDefault="00B52107" w:rsidP="00B52107">
          <w:pPr>
            <w:pStyle w:val="D61DFF10F66042A58E1B2C97D24C4298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7D63505D9B314D97A4E464816D3639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2B7F12-06A0-4415-9D2D-345E0150ACEE}"/>
      </w:docPartPr>
      <w:docPartBody>
        <w:p w:rsidR="00000000" w:rsidRDefault="00B52107" w:rsidP="00B52107">
          <w:pPr>
            <w:pStyle w:val="7D63505D9B314D97A4E464816D363950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0543C12571DD42E1B7410E8A772B5C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A75E82-8D11-4E82-99C3-AA5B60DC5F1D}"/>
      </w:docPartPr>
      <w:docPartBody>
        <w:p w:rsidR="00000000" w:rsidRDefault="00B52107" w:rsidP="00B52107">
          <w:pPr>
            <w:pStyle w:val="0543C12571DD42E1B7410E8A772B5C35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6251E00C7F2F4832A39DEE54C686B5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6D5658-555D-4F7C-B8DD-1F3DBB7A3F12}"/>
      </w:docPartPr>
      <w:docPartBody>
        <w:p w:rsidR="00000000" w:rsidRDefault="00B52107" w:rsidP="00B52107">
          <w:pPr>
            <w:pStyle w:val="6251E00C7F2F4832A39DEE54C686B52F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77185EB318914E24951047C969B23D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4DE201-C318-4001-B9C2-4CC39A23C010}"/>
      </w:docPartPr>
      <w:docPartBody>
        <w:p w:rsidR="00000000" w:rsidRDefault="00B52107" w:rsidP="00B52107">
          <w:pPr>
            <w:pStyle w:val="77185EB318914E24951047C969B23DAE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B988DEFC48B148ADB05F5514BCEDC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4EDA29-732C-4128-A4EF-EC3254995C70}"/>
      </w:docPartPr>
      <w:docPartBody>
        <w:p w:rsidR="00000000" w:rsidRDefault="00B52107" w:rsidP="00B52107">
          <w:pPr>
            <w:pStyle w:val="B988DEFC48B148ADB05F5514BCEDCEEF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CD44C01D21D94E839443FA02129F10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6F6002-3E69-4F3E-9C2A-A5FC16F5653B}"/>
      </w:docPartPr>
      <w:docPartBody>
        <w:p w:rsidR="00000000" w:rsidRDefault="00B52107" w:rsidP="00B52107">
          <w:pPr>
            <w:pStyle w:val="CD44C01D21D94E839443FA02129F101E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67644DA1F3824723BB89BF54354A89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A86AE0-D1BC-48E3-BFBA-A4F66FAE8D6E}"/>
      </w:docPartPr>
      <w:docPartBody>
        <w:p w:rsidR="00000000" w:rsidRDefault="00B52107" w:rsidP="00B52107">
          <w:pPr>
            <w:pStyle w:val="67644DA1F3824723BB89BF54354A8953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35D1C682F3DC415DA6F43B323FC303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E1F2F7-CAEC-452E-B59C-10AA63F4A8FB}"/>
      </w:docPartPr>
      <w:docPartBody>
        <w:p w:rsidR="00000000" w:rsidRDefault="00B52107" w:rsidP="00B52107">
          <w:pPr>
            <w:pStyle w:val="35D1C682F3DC415DA6F43B323FC30339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766F794A14A943FAA44A2A16DF41C1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DAD394-A347-42DF-AC22-479DB6D3B144}"/>
      </w:docPartPr>
      <w:docPartBody>
        <w:p w:rsidR="00000000" w:rsidRDefault="00B52107" w:rsidP="00B52107">
          <w:pPr>
            <w:pStyle w:val="766F794A14A943FAA44A2A16DF41C168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767579E857AD4A2BA8654C0AFFA2C9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9A5212-852A-48CE-888F-331350BE1BA2}"/>
      </w:docPartPr>
      <w:docPartBody>
        <w:p w:rsidR="00000000" w:rsidRDefault="00B52107" w:rsidP="00B52107">
          <w:pPr>
            <w:pStyle w:val="767579E857AD4A2BA8654C0AFFA2C95E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BDD8B0843F994DBBB85D1B152228D0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245172-5260-4FAD-9784-E2D1B42FA0B7}"/>
      </w:docPartPr>
      <w:docPartBody>
        <w:p w:rsidR="00000000" w:rsidRDefault="00B52107" w:rsidP="00B52107">
          <w:pPr>
            <w:pStyle w:val="BDD8B0843F994DBBB85D1B152228D027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81A218A9C84F4753A9576439147EA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B0C537-A2B2-411C-A723-CC6F6FE29EA3}"/>
      </w:docPartPr>
      <w:docPartBody>
        <w:p w:rsidR="00000000" w:rsidRDefault="00B52107" w:rsidP="00B52107">
          <w:pPr>
            <w:pStyle w:val="81A218A9C84F4753A9576439147EA261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06A1F8554645463FA07920ADC3F40E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A50271-6B20-4B7B-B32C-047254E0141D}"/>
      </w:docPartPr>
      <w:docPartBody>
        <w:p w:rsidR="00000000" w:rsidRDefault="00B52107" w:rsidP="00B52107">
          <w:pPr>
            <w:pStyle w:val="06A1F8554645463FA07920ADC3F40EBE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27D9A28232404B318A818B01142B0D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541F00-A472-4F6D-8888-98F3988EE39B}"/>
      </w:docPartPr>
      <w:docPartBody>
        <w:p w:rsidR="00000000" w:rsidRDefault="00B52107" w:rsidP="00B52107">
          <w:pPr>
            <w:pStyle w:val="27D9A28232404B318A818B01142B0D98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33D3BA65FBEF43F99862F1EFD27426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E702EA-9BA1-4FCE-B3F4-4855082C794D}"/>
      </w:docPartPr>
      <w:docPartBody>
        <w:p w:rsidR="00000000" w:rsidRDefault="00B52107" w:rsidP="00B52107">
          <w:pPr>
            <w:pStyle w:val="33D3BA65FBEF43F99862F1EFD274268F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BCB59B1519E642D3B12E00FAAB41D0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4A817D-17B5-45FB-892D-536AD1FFB3B5}"/>
      </w:docPartPr>
      <w:docPartBody>
        <w:p w:rsidR="00000000" w:rsidRDefault="00B52107" w:rsidP="00B52107">
          <w:pPr>
            <w:pStyle w:val="BCB59B1519E642D3B12E00FAAB41D02C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AD481ECA188E40C5886B29E0E62E17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F20895-76B2-4028-8E37-0F3AC13424F3}"/>
      </w:docPartPr>
      <w:docPartBody>
        <w:p w:rsidR="00000000" w:rsidRDefault="00B52107" w:rsidP="00B52107">
          <w:pPr>
            <w:pStyle w:val="AD481ECA188E40C5886B29E0E62E1721"/>
          </w:pPr>
          <w:r w:rsidRPr="00ED75D0">
            <w:rPr>
              <w:rStyle w:val="Platzhaltertext"/>
              <w:rFonts w:cstheme="minorHAnsi"/>
              <w:sz w:val="24"/>
              <w:szCs w:val="24"/>
            </w:rPr>
            <w:t>hier Text eingeben.</w:t>
          </w:r>
        </w:p>
      </w:docPartBody>
    </w:docPart>
    <w:docPart>
      <w:docPartPr>
        <w:name w:val="4684A283A7BD4839A16CCF0E937670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44B9ED-CEC5-4EAA-BDFC-71087166BA96}"/>
      </w:docPartPr>
      <w:docPartBody>
        <w:p w:rsidR="00000000" w:rsidRDefault="00B52107" w:rsidP="00B52107">
          <w:pPr>
            <w:pStyle w:val="4684A283A7BD4839A16CCF0E93767048"/>
          </w:pPr>
          <w:r w:rsidRPr="00750EA9">
            <w:rPr>
              <w:rStyle w:val="Platzhaltertext"/>
            </w:rPr>
            <w:t>Text eingeben.</w:t>
          </w:r>
        </w:p>
      </w:docPartBody>
    </w:docPart>
    <w:docPart>
      <w:docPartPr>
        <w:name w:val="02710081E96C4933BC22113D5F40E6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8263C7-9EEC-43A5-80C6-2A85217C1908}"/>
      </w:docPartPr>
      <w:docPartBody>
        <w:p w:rsidR="00000000" w:rsidRDefault="00B52107" w:rsidP="00B52107">
          <w:pPr>
            <w:pStyle w:val="02710081E96C4933BC22113D5F40E63C"/>
          </w:pPr>
          <w:r w:rsidRPr="00750EA9">
            <w:rPr>
              <w:rStyle w:val="Platzhaltertext"/>
            </w:rPr>
            <w:t>Text eingeben.</w:t>
          </w:r>
        </w:p>
      </w:docPartBody>
    </w:docPart>
    <w:docPart>
      <w:docPartPr>
        <w:name w:val="EAC6BA1AAF4A44FF88948068211C56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BA1DDF-EFC6-4B38-9449-18073049185E}"/>
      </w:docPartPr>
      <w:docPartBody>
        <w:p w:rsidR="00000000" w:rsidRDefault="00B52107" w:rsidP="00B52107">
          <w:pPr>
            <w:pStyle w:val="EAC6BA1AAF4A44FF88948068211C56C2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  <w:docPart>
      <w:docPartPr>
        <w:name w:val="B2C038EA901843178A4F5C9D1204EA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4E0C5C-F460-4ED2-8A28-45703D0609CC}"/>
      </w:docPartPr>
      <w:docPartBody>
        <w:p w:rsidR="00000000" w:rsidRDefault="00B52107" w:rsidP="00B52107">
          <w:pPr>
            <w:pStyle w:val="B2C038EA901843178A4F5C9D1204EAD0"/>
          </w:pPr>
          <w:r w:rsidRPr="00922436">
            <w:rPr>
              <w:rStyle w:val="Platzhaltertext"/>
              <w:rFonts w:cstheme="minorHAnsi"/>
            </w:rPr>
            <w:t>hier Text eingeben.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77C"/>
    <w:rsid w:val="005B0A58"/>
    <w:rsid w:val="0093077C"/>
    <w:rsid w:val="00B5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52107"/>
    <w:rPr>
      <w:color w:val="808080"/>
    </w:rPr>
  </w:style>
  <w:style w:type="paragraph" w:customStyle="1" w:styleId="9E2D903304444720A349BF47C7FCB2B0">
    <w:name w:val="9E2D903304444720A349BF47C7FCB2B0"/>
  </w:style>
  <w:style w:type="paragraph" w:customStyle="1" w:styleId="BEE1185ACF9043CF8AAE7E4A2E1C7150">
    <w:name w:val="BEE1185ACF9043CF8AAE7E4A2E1C7150"/>
  </w:style>
  <w:style w:type="paragraph" w:customStyle="1" w:styleId="68E0E5FBFA9D42A2962499957811D7A8">
    <w:name w:val="68E0E5FBFA9D42A2962499957811D7A8"/>
  </w:style>
  <w:style w:type="paragraph" w:customStyle="1" w:styleId="CDA11C280ACE425D81B8C5AAD962A5D3">
    <w:name w:val="CDA11C280ACE425D81B8C5AAD962A5D3"/>
  </w:style>
  <w:style w:type="paragraph" w:customStyle="1" w:styleId="421FFE6974894FBE943B16F622DE5A84">
    <w:name w:val="421FFE6974894FBE943B16F622DE5A84"/>
  </w:style>
  <w:style w:type="paragraph" w:customStyle="1" w:styleId="037D51E0AFB44D099078D43A0096D821">
    <w:name w:val="037D51E0AFB44D099078D43A0096D821"/>
  </w:style>
  <w:style w:type="paragraph" w:customStyle="1" w:styleId="5CF2603C33B24CF1868DE737D1705C8C">
    <w:name w:val="5CF2603C33B24CF1868DE737D1705C8C"/>
  </w:style>
  <w:style w:type="paragraph" w:customStyle="1" w:styleId="5E28854C6DCF4C1F93F5BBBDE17AA0A3">
    <w:name w:val="5E28854C6DCF4C1F93F5BBBDE17AA0A3"/>
  </w:style>
  <w:style w:type="paragraph" w:customStyle="1" w:styleId="D0A7950855CA4EA3B537D4FA49562370">
    <w:name w:val="D0A7950855CA4EA3B537D4FA49562370"/>
  </w:style>
  <w:style w:type="paragraph" w:customStyle="1" w:styleId="343AAB568AC64C4E8AE51F430EF999E2">
    <w:name w:val="343AAB568AC64C4E8AE51F430EF999E2"/>
  </w:style>
  <w:style w:type="paragraph" w:customStyle="1" w:styleId="C7938FC2773F4A519EBC585D42F2AB1A">
    <w:name w:val="C7938FC2773F4A519EBC585D42F2AB1A"/>
  </w:style>
  <w:style w:type="paragraph" w:customStyle="1" w:styleId="0215916957064907B0E7FA09232A1F73">
    <w:name w:val="0215916957064907B0E7FA09232A1F73"/>
  </w:style>
  <w:style w:type="paragraph" w:customStyle="1" w:styleId="48B8E514AF4C4A4485BBAC2060CE39D9">
    <w:name w:val="48B8E514AF4C4A4485BBAC2060CE39D9"/>
  </w:style>
  <w:style w:type="paragraph" w:customStyle="1" w:styleId="41977BF9241B4651BA8099FC6A6C3E89">
    <w:name w:val="41977BF9241B4651BA8099FC6A6C3E89"/>
  </w:style>
  <w:style w:type="paragraph" w:customStyle="1" w:styleId="368E75885D2B4E9E85E0EE49B9D20A5D">
    <w:name w:val="368E75885D2B4E9E85E0EE49B9D20A5D"/>
  </w:style>
  <w:style w:type="paragraph" w:customStyle="1" w:styleId="D70A265BE8784998A095218E4DB913F7">
    <w:name w:val="D70A265BE8784998A095218E4DB913F7"/>
  </w:style>
  <w:style w:type="paragraph" w:customStyle="1" w:styleId="466677076A284043A8EA28CAD129ADD2">
    <w:name w:val="466677076A284043A8EA28CAD129ADD2"/>
  </w:style>
  <w:style w:type="paragraph" w:customStyle="1" w:styleId="DBC135E7BE894CD492E62018EC183C0F">
    <w:name w:val="DBC135E7BE894CD492E62018EC183C0F"/>
  </w:style>
  <w:style w:type="paragraph" w:customStyle="1" w:styleId="ECE7C3DCB73E45E496E62F985A6D9268">
    <w:name w:val="ECE7C3DCB73E45E496E62F985A6D9268"/>
  </w:style>
  <w:style w:type="paragraph" w:customStyle="1" w:styleId="84C74FBA841D4225996DF1FB0F15ACCD">
    <w:name w:val="84C74FBA841D4225996DF1FB0F15ACCD"/>
  </w:style>
  <w:style w:type="paragraph" w:customStyle="1" w:styleId="9F28A81C7BC7493A98EE8B961EAA0087">
    <w:name w:val="9F28A81C7BC7493A98EE8B961EAA0087"/>
  </w:style>
  <w:style w:type="paragraph" w:customStyle="1" w:styleId="1CA311D49B034B13949913B7CF672B7A">
    <w:name w:val="1CA311D49B034B13949913B7CF672B7A"/>
  </w:style>
  <w:style w:type="paragraph" w:customStyle="1" w:styleId="40A63ED4C3FA4A6FA0FD99B7FE6D889D">
    <w:name w:val="40A63ED4C3FA4A6FA0FD99B7FE6D889D"/>
  </w:style>
  <w:style w:type="paragraph" w:customStyle="1" w:styleId="B2DB25F0C24441EF91CCE77A78732D2F">
    <w:name w:val="B2DB25F0C24441EF91CCE77A78732D2F"/>
  </w:style>
  <w:style w:type="paragraph" w:customStyle="1" w:styleId="F04EC06EDDCE4974B02FCD4EAF04A96F">
    <w:name w:val="F04EC06EDDCE4974B02FCD4EAF04A96F"/>
  </w:style>
  <w:style w:type="paragraph" w:customStyle="1" w:styleId="BA5748B491E2420392EC36EF574CA919">
    <w:name w:val="BA5748B491E2420392EC36EF574CA919"/>
  </w:style>
  <w:style w:type="paragraph" w:customStyle="1" w:styleId="19AFF17FCA0C4E2CA6842851B9A4ABDB">
    <w:name w:val="19AFF17FCA0C4E2CA6842851B9A4ABDB"/>
  </w:style>
  <w:style w:type="paragraph" w:customStyle="1" w:styleId="DC1BB817BDF444938CFBD269A7F96598">
    <w:name w:val="DC1BB817BDF444938CFBD269A7F96598"/>
  </w:style>
  <w:style w:type="paragraph" w:customStyle="1" w:styleId="E7DFAE44A2C14C9BA10662EE9BE97342">
    <w:name w:val="E7DFAE44A2C14C9BA10662EE9BE97342"/>
  </w:style>
  <w:style w:type="paragraph" w:customStyle="1" w:styleId="E99B1BEB38064F00872961793C551D29">
    <w:name w:val="E99B1BEB38064F00872961793C551D29"/>
  </w:style>
  <w:style w:type="paragraph" w:customStyle="1" w:styleId="09C752AFDA6D4B4681695FE1C5E3B1E8">
    <w:name w:val="09C752AFDA6D4B4681695FE1C5E3B1E8"/>
  </w:style>
  <w:style w:type="paragraph" w:customStyle="1" w:styleId="062B3A795516468D8D03101669079414">
    <w:name w:val="062B3A795516468D8D03101669079414"/>
  </w:style>
  <w:style w:type="paragraph" w:customStyle="1" w:styleId="5336E6DDC4EA4CDA961BCFA756DB3716">
    <w:name w:val="5336E6DDC4EA4CDA961BCFA756DB3716"/>
  </w:style>
  <w:style w:type="paragraph" w:customStyle="1" w:styleId="EA327CE62D4C482DADC359A4CC4C801B">
    <w:name w:val="EA327CE62D4C482DADC359A4CC4C801B"/>
  </w:style>
  <w:style w:type="paragraph" w:customStyle="1" w:styleId="360D33BEB5E344C08808C0F56D0DF42C">
    <w:name w:val="360D33BEB5E344C08808C0F56D0DF42C"/>
  </w:style>
  <w:style w:type="paragraph" w:customStyle="1" w:styleId="50FE5BC15D0D4BB2823157CE9C8665E3">
    <w:name w:val="50FE5BC15D0D4BB2823157CE9C8665E3"/>
  </w:style>
  <w:style w:type="paragraph" w:customStyle="1" w:styleId="EAF4D6C77B1C4AFA8A82C0D164809C2F">
    <w:name w:val="EAF4D6C77B1C4AFA8A82C0D164809C2F"/>
  </w:style>
  <w:style w:type="paragraph" w:customStyle="1" w:styleId="352700B92DFA41009150654824AD215A">
    <w:name w:val="352700B92DFA41009150654824AD215A"/>
  </w:style>
  <w:style w:type="paragraph" w:customStyle="1" w:styleId="D3AE844017A6415AA89100F850FA09D9">
    <w:name w:val="D3AE844017A6415AA89100F850FA09D9"/>
  </w:style>
  <w:style w:type="paragraph" w:customStyle="1" w:styleId="3BF80018854E4ED780D9424E11893AC7">
    <w:name w:val="3BF80018854E4ED780D9424E11893AC7"/>
  </w:style>
  <w:style w:type="paragraph" w:customStyle="1" w:styleId="74BD5385A71346ECA04F74FEE9422EC8">
    <w:name w:val="74BD5385A71346ECA04F74FEE9422EC8"/>
  </w:style>
  <w:style w:type="paragraph" w:customStyle="1" w:styleId="326817B837FF4FC6A2B8A59BEDFFAA53">
    <w:name w:val="326817B837FF4FC6A2B8A59BEDFFAA53"/>
  </w:style>
  <w:style w:type="paragraph" w:customStyle="1" w:styleId="8E4996992364452FB1E3722FD47306D3">
    <w:name w:val="8E4996992364452FB1E3722FD47306D3"/>
  </w:style>
  <w:style w:type="paragraph" w:customStyle="1" w:styleId="0BCE623F126D4FDEAE24773052DEF419">
    <w:name w:val="0BCE623F126D4FDEAE24773052DEF419"/>
  </w:style>
  <w:style w:type="paragraph" w:customStyle="1" w:styleId="42A43E6A2F1845C2976D5D9B8D57E150">
    <w:name w:val="42A43E6A2F1845C2976D5D9B8D57E150"/>
  </w:style>
  <w:style w:type="paragraph" w:customStyle="1" w:styleId="2ECE052BD11F456DA9AFBA7A78597788">
    <w:name w:val="2ECE052BD11F456DA9AFBA7A78597788"/>
  </w:style>
  <w:style w:type="paragraph" w:customStyle="1" w:styleId="F42240FF0BC94DCF8DFED1C3708D3E85">
    <w:name w:val="F42240FF0BC94DCF8DFED1C3708D3E85"/>
  </w:style>
  <w:style w:type="paragraph" w:customStyle="1" w:styleId="1728BA340B0A4716A04807A2B6F01610">
    <w:name w:val="1728BA340B0A4716A04807A2B6F01610"/>
  </w:style>
  <w:style w:type="paragraph" w:customStyle="1" w:styleId="4A0ACE7A7E0347A0AD35DC9E6FD52F76">
    <w:name w:val="4A0ACE7A7E0347A0AD35DC9E6FD52F76"/>
  </w:style>
  <w:style w:type="paragraph" w:customStyle="1" w:styleId="176E902FDBE34F7DAB135E70F2B38CDD">
    <w:name w:val="176E902FDBE34F7DAB135E70F2B38CDD"/>
  </w:style>
  <w:style w:type="paragraph" w:customStyle="1" w:styleId="70E0E1A32A37455CAD5D8069996B8F26">
    <w:name w:val="70E0E1A32A37455CAD5D8069996B8F26"/>
  </w:style>
  <w:style w:type="paragraph" w:customStyle="1" w:styleId="A6E60297C0AD43D7BDF5E07C1A954092">
    <w:name w:val="A6E60297C0AD43D7BDF5E07C1A954092"/>
  </w:style>
  <w:style w:type="paragraph" w:customStyle="1" w:styleId="155D8E4DCC284339B062ABC417C93184">
    <w:name w:val="155D8E4DCC284339B062ABC417C93184"/>
  </w:style>
  <w:style w:type="paragraph" w:customStyle="1" w:styleId="D5F03FF78189492B9A5F6F08C7BB5461">
    <w:name w:val="D5F03FF78189492B9A5F6F08C7BB5461"/>
  </w:style>
  <w:style w:type="paragraph" w:customStyle="1" w:styleId="071541718341441199DD9D0C8E246F15">
    <w:name w:val="071541718341441199DD9D0C8E246F15"/>
  </w:style>
  <w:style w:type="paragraph" w:customStyle="1" w:styleId="CB6DD9253F2B4523936DCE9155F7E523">
    <w:name w:val="CB6DD9253F2B4523936DCE9155F7E523"/>
  </w:style>
  <w:style w:type="paragraph" w:customStyle="1" w:styleId="049FE728B1214C0A9FF06A7A25F43FF1">
    <w:name w:val="049FE728B1214C0A9FF06A7A25F43FF1"/>
  </w:style>
  <w:style w:type="paragraph" w:customStyle="1" w:styleId="1FBBBEFDFFBA4F38A3FBEB317CB89023">
    <w:name w:val="1FBBBEFDFFBA4F38A3FBEB317CB89023"/>
  </w:style>
  <w:style w:type="paragraph" w:customStyle="1" w:styleId="9C55F4C7D9484DD895DD2CDEA85A57F8">
    <w:name w:val="9C55F4C7D9484DD895DD2CDEA85A57F8"/>
  </w:style>
  <w:style w:type="paragraph" w:customStyle="1" w:styleId="BB00A2B081054A02AA04AF9C414C7DB1">
    <w:name w:val="BB00A2B081054A02AA04AF9C414C7DB1"/>
  </w:style>
  <w:style w:type="paragraph" w:customStyle="1" w:styleId="C4B63754B8F1438BBF8645FF3D0E019B">
    <w:name w:val="C4B63754B8F1438BBF8645FF3D0E019B"/>
  </w:style>
  <w:style w:type="paragraph" w:customStyle="1" w:styleId="BB3852D55907420B9A985DF2F06E5C07">
    <w:name w:val="BB3852D55907420B9A985DF2F06E5C07"/>
  </w:style>
  <w:style w:type="paragraph" w:customStyle="1" w:styleId="8631C99CFFDC4B57AC9EA91D0191B12E">
    <w:name w:val="8631C99CFFDC4B57AC9EA91D0191B12E"/>
  </w:style>
  <w:style w:type="paragraph" w:customStyle="1" w:styleId="423FC9F566344DBEA36700AF456FB69F">
    <w:name w:val="423FC9F566344DBEA36700AF456FB69F"/>
  </w:style>
  <w:style w:type="paragraph" w:customStyle="1" w:styleId="BF25308BA442431D9708DEB49182529C">
    <w:name w:val="BF25308BA442431D9708DEB49182529C"/>
  </w:style>
  <w:style w:type="paragraph" w:customStyle="1" w:styleId="00A6BC9BFB23402990BE01BD8ED10E46">
    <w:name w:val="00A6BC9BFB23402990BE01BD8ED10E46"/>
  </w:style>
  <w:style w:type="paragraph" w:customStyle="1" w:styleId="F0118C92194745EAB602D1FCA9235061">
    <w:name w:val="F0118C92194745EAB602D1FCA9235061"/>
  </w:style>
  <w:style w:type="paragraph" w:customStyle="1" w:styleId="EE4AFC5FC3394761BD53D4993BA45625">
    <w:name w:val="EE4AFC5FC3394761BD53D4993BA45625"/>
  </w:style>
  <w:style w:type="paragraph" w:customStyle="1" w:styleId="FA217CB5F5434DA19D22B2BE89C07C7B">
    <w:name w:val="FA217CB5F5434DA19D22B2BE89C07C7B"/>
  </w:style>
  <w:style w:type="paragraph" w:customStyle="1" w:styleId="B46DEC590DE546D098858D392402F026">
    <w:name w:val="B46DEC590DE546D098858D392402F026"/>
  </w:style>
  <w:style w:type="paragraph" w:customStyle="1" w:styleId="626D6612369A48B99AC106CC4C08CC02">
    <w:name w:val="626D6612369A48B99AC106CC4C08CC02"/>
  </w:style>
  <w:style w:type="paragraph" w:customStyle="1" w:styleId="3C42F213FE88454281790825E1B18888">
    <w:name w:val="3C42F213FE88454281790825E1B18888"/>
  </w:style>
  <w:style w:type="paragraph" w:customStyle="1" w:styleId="6C406642ED2B458D8603BF5814EBB0A8">
    <w:name w:val="6C406642ED2B458D8603BF5814EBB0A8"/>
  </w:style>
  <w:style w:type="paragraph" w:customStyle="1" w:styleId="554C58FE61CD42A2B705EC01886317AA">
    <w:name w:val="554C58FE61CD42A2B705EC01886317AA"/>
  </w:style>
  <w:style w:type="paragraph" w:customStyle="1" w:styleId="A85563C784E54D1ABBA125D59C10B6B7">
    <w:name w:val="A85563C784E54D1ABBA125D59C10B6B7"/>
  </w:style>
  <w:style w:type="paragraph" w:customStyle="1" w:styleId="9A2946E878784085AD695373C9647EEC">
    <w:name w:val="9A2946E878784085AD695373C9647EEC"/>
  </w:style>
  <w:style w:type="paragraph" w:customStyle="1" w:styleId="F90B9918E82948049CB68697DB88C77C">
    <w:name w:val="F90B9918E82948049CB68697DB88C77C"/>
  </w:style>
  <w:style w:type="paragraph" w:customStyle="1" w:styleId="905834C9FEDA4984B235F885E7EA0E46">
    <w:name w:val="905834C9FEDA4984B235F885E7EA0E46"/>
  </w:style>
  <w:style w:type="paragraph" w:customStyle="1" w:styleId="5B912D4A092F4551BE1F3977A467B4C8">
    <w:name w:val="5B912D4A092F4551BE1F3977A467B4C8"/>
  </w:style>
  <w:style w:type="paragraph" w:customStyle="1" w:styleId="AD28918F7A3843A4BFD5CF30152508EE">
    <w:name w:val="AD28918F7A3843A4BFD5CF30152508EE"/>
  </w:style>
  <w:style w:type="paragraph" w:customStyle="1" w:styleId="EF07228DD0024346B7B0272D30F4D16B">
    <w:name w:val="EF07228DD0024346B7B0272D30F4D16B"/>
  </w:style>
  <w:style w:type="paragraph" w:customStyle="1" w:styleId="F04019B175CA463FAE4274C9DE11B5EB">
    <w:name w:val="F04019B175CA463FAE4274C9DE11B5EB"/>
  </w:style>
  <w:style w:type="paragraph" w:customStyle="1" w:styleId="0EF7F635275A44C1BAB97CBB3929E59F">
    <w:name w:val="0EF7F635275A44C1BAB97CBB3929E59F"/>
  </w:style>
  <w:style w:type="paragraph" w:customStyle="1" w:styleId="56AC4E2C8E734567AF6C49ACECA1AA70">
    <w:name w:val="56AC4E2C8E734567AF6C49ACECA1AA70"/>
  </w:style>
  <w:style w:type="paragraph" w:customStyle="1" w:styleId="4E10075F5ADA40899DED750D67777D2D">
    <w:name w:val="4E10075F5ADA40899DED750D67777D2D"/>
  </w:style>
  <w:style w:type="paragraph" w:customStyle="1" w:styleId="750F5399E5884746A0BE2C2FBD99258E">
    <w:name w:val="750F5399E5884746A0BE2C2FBD99258E"/>
  </w:style>
  <w:style w:type="paragraph" w:customStyle="1" w:styleId="28DABFFBAF284F2582EDBD9397605FB6">
    <w:name w:val="28DABFFBAF284F2582EDBD9397605FB6"/>
  </w:style>
  <w:style w:type="paragraph" w:customStyle="1" w:styleId="64A8E13EE2C745E59B9243CF0B1EC744">
    <w:name w:val="64A8E13EE2C745E59B9243CF0B1EC744"/>
  </w:style>
  <w:style w:type="paragraph" w:customStyle="1" w:styleId="77D859B950B84768A4B94F7D7976066D">
    <w:name w:val="77D859B950B84768A4B94F7D7976066D"/>
  </w:style>
  <w:style w:type="paragraph" w:customStyle="1" w:styleId="EE2B5634FCEA40AAB95515D2293C10E2">
    <w:name w:val="EE2B5634FCEA40AAB95515D2293C10E2"/>
  </w:style>
  <w:style w:type="paragraph" w:customStyle="1" w:styleId="EB6247D499FB4E6880CBB2769C00DFB9">
    <w:name w:val="EB6247D499FB4E6880CBB2769C00DFB9"/>
  </w:style>
  <w:style w:type="paragraph" w:customStyle="1" w:styleId="B1B45AE54FEE4BE2A8B0819F47E96A8A">
    <w:name w:val="B1B45AE54FEE4BE2A8B0819F47E96A8A"/>
  </w:style>
  <w:style w:type="paragraph" w:customStyle="1" w:styleId="F9D56D4400D84B1786A9DE13D64B416E">
    <w:name w:val="F9D56D4400D84B1786A9DE13D64B416E"/>
  </w:style>
  <w:style w:type="paragraph" w:customStyle="1" w:styleId="57F8AC1B72A94A85A5E91E87D10830E3">
    <w:name w:val="57F8AC1B72A94A85A5E91E87D10830E3"/>
  </w:style>
  <w:style w:type="paragraph" w:customStyle="1" w:styleId="F91BFAE63F95442EA84F981CBE4FE7F0">
    <w:name w:val="F91BFAE63F95442EA84F981CBE4FE7F0"/>
  </w:style>
  <w:style w:type="paragraph" w:customStyle="1" w:styleId="7D30BC5B758D41DFB17FF925EAAD15EC">
    <w:name w:val="7D30BC5B758D41DFB17FF925EAAD15EC"/>
  </w:style>
  <w:style w:type="paragraph" w:customStyle="1" w:styleId="BC56217B90264C1C8977D1688180ED85">
    <w:name w:val="BC56217B90264C1C8977D1688180ED85"/>
  </w:style>
  <w:style w:type="paragraph" w:customStyle="1" w:styleId="D6DA6E40CC694DAE9F27448431FDBCEF">
    <w:name w:val="D6DA6E40CC694DAE9F27448431FDBCEF"/>
  </w:style>
  <w:style w:type="paragraph" w:customStyle="1" w:styleId="7706C13AB91C4874922C0BD7164928C6">
    <w:name w:val="7706C13AB91C4874922C0BD7164928C6"/>
  </w:style>
  <w:style w:type="paragraph" w:customStyle="1" w:styleId="B4F26AAE682545BEB60023B7C54BE20E">
    <w:name w:val="B4F26AAE682545BEB60023B7C54BE20E"/>
  </w:style>
  <w:style w:type="paragraph" w:customStyle="1" w:styleId="F09B45A454274A86A789B892B4B92585">
    <w:name w:val="F09B45A454274A86A789B892B4B92585"/>
  </w:style>
  <w:style w:type="paragraph" w:customStyle="1" w:styleId="356CCD9EBDE8431D806ABD6FB2773517">
    <w:name w:val="356CCD9EBDE8431D806ABD6FB2773517"/>
  </w:style>
  <w:style w:type="paragraph" w:customStyle="1" w:styleId="19E43828FFC9420982B79235BBA99BE7">
    <w:name w:val="19E43828FFC9420982B79235BBA99BE7"/>
  </w:style>
  <w:style w:type="paragraph" w:customStyle="1" w:styleId="86A8F898E7C845268EC32FC8BFADFD57">
    <w:name w:val="86A8F898E7C845268EC32FC8BFADFD57"/>
  </w:style>
  <w:style w:type="paragraph" w:customStyle="1" w:styleId="93A55F29ED364D54808645A50FE3B8CC">
    <w:name w:val="93A55F29ED364D54808645A50FE3B8CC"/>
  </w:style>
  <w:style w:type="paragraph" w:customStyle="1" w:styleId="4A64BD0263014E17BBEFBB037BE09F5B">
    <w:name w:val="4A64BD0263014E17BBEFBB037BE09F5B"/>
  </w:style>
  <w:style w:type="paragraph" w:customStyle="1" w:styleId="A6A3028993404244875C1EB1C8C722A3">
    <w:name w:val="A6A3028993404244875C1EB1C8C722A3"/>
  </w:style>
  <w:style w:type="paragraph" w:customStyle="1" w:styleId="BE460A9F1B9C4D9A9DF022E18297BD3B">
    <w:name w:val="BE460A9F1B9C4D9A9DF022E18297BD3B"/>
  </w:style>
  <w:style w:type="paragraph" w:customStyle="1" w:styleId="DFFD2A2CA3BC40C8A4B7E9CA37F4DF68">
    <w:name w:val="DFFD2A2CA3BC40C8A4B7E9CA37F4DF68"/>
  </w:style>
  <w:style w:type="paragraph" w:customStyle="1" w:styleId="CDA2D9F047B84DC083703845C82F30D2">
    <w:name w:val="CDA2D9F047B84DC083703845C82F30D2"/>
  </w:style>
  <w:style w:type="paragraph" w:customStyle="1" w:styleId="81D2DB486B5C4D9E8314A3D028317176">
    <w:name w:val="81D2DB486B5C4D9E8314A3D028317176"/>
  </w:style>
  <w:style w:type="paragraph" w:customStyle="1" w:styleId="A2B1DB8164AE400CB209460A78F89495">
    <w:name w:val="A2B1DB8164AE400CB209460A78F89495"/>
  </w:style>
  <w:style w:type="paragraph" w:customStyle="1" w:styleId="C938FA904AF34534934E856335B02A95">
    <w:name w:val="C938FA904AF34534934E856335B02A95"/>
  </w:style>
  <w:style w:type="paragraph" w:customStyle="1" w:styleId="DD4CF55FE8F24967B95B8220D70633DA">
    <w:name w:val="DD4CF55FE8F24967B95B8220D70633DA"/>
  </w:style>
  <w:style w:type="paragraph" w:customStyle="1" w:styleId="FAC63132063748D8BC111A3C119C1EB4">
    <w:name w:val="FAC63132063748D8BC111A3C119C1EB4"/>
  </w:style>
  <w:style w:type="paragraph" w:customStyle="1" w:styleId="D46AF91ACD7E46A797AE6520E547A326">
    <w:name w:val="D46AF91ACD7E46A797AE6520E547A326"/>
  </w:style>
  <w:style w:type="paragraph" w:customStyle="1" w:styleId="43893DD4DDDF48C48B2C9CBD5E5A9D44">
    <w:name w:val="43893DD4DDDF48C48B2C9CBD5E5A9D44"/>
    <w:rsid w:val="00B52107"/>
  </w:style>
  <w:style w:type="paragraph" w:customStyle="1" w:styleId="26D3EDABC469422E954DBA07381CAA45">
    <w:name w:val="26D3EDABC469422E954DBA07381CAA45"/>
    <w:rsid w:val="00B52107"/>
  </w:style>
  <w:style w:type="paragraph" w:customStyle="1" w:styleId="5F7AF9573DC84A4BB53BE6BC6C13A5C3">
    <w:name w:val="5F7AF9573DC84A4BB53BE6BC6C13A5C3"/>
    <w:rsid w:val="00B52107"/>
  </w:style>
  <w:style w:type="paragraph" w:customStyle="1" w:styleId="371687E8497D405699C05CF18D7B94D2">
    <w:name w:val="371687E8497D405699C05CF18D7B94D2"/>
    <w:rsid w:val="00B52107"/>
  </w:style>
  <w:style w:type="paragraph" w:customStyle="1" w:styleId="A60A47837AA942FA93D9BB578ED234BD">
    <w:name w:val="A60A47837AA942FA93D9BB578ED234BD"/>
    <w:rsid w:val="00B52107"/>
  </w:style>
  <w:style w:type="paragraph" w:customStyle="1" w:styleId="45B0E8EDEE09416AA67A70551E117167">
    <w:name w:val="45B0E8EDEE09416AA67A70551E117167"/>
    <w:rsid w:val="00B52107"/>
  </w:style>
  <w:style w:type="paragraph" w:customStyle="1" w:styleId="178AC443BCD048AD8685080F158893B3">
    <w:name w:val="178AC443BCD048AD8685080F158893B3"/>
    <w:rsid w:val="00B52107"/>
  </w:style>
  <w:style w:type="paragraph" w:customStyle="1" w:styleId="983AE7C882AF4FEF934EE6856B373AB2">
    <w:name w:val="983AE7C882AF4FEF934EE6856B373AB2"/>
    <w:rsid w:val="00B52107"/>
  </w:style>
  <w:style w:type="paragraph" w:customStyle="1" w:styleId="402A6BA35FB1423FAB1A2BF69D08612E">
    <w:name w:val="402A6BA35FB1423FAB1A2BF69D08612E"/>
    <w:rsid w:val="00B52107"/>
  </w:style>
  <w:style w:type="paragraph" w:customStyle="1" w:styleId="5774F437C6134D9A907CFE85A8BDCB31">
    <w:name w:val="5774F437C6134D9A907CFE85A8BDCB31"/>
    <w:rsid w:val="00B52107"/>
  </w:style>
  <w:style w:type="paragraph" w:customStyle="1" w:styleId="2A5BF7FF7D8E42A5A233CA8DCA5CD4B1">
    <w:name w:val="2A5BF7FF7D8E42A5A233CA8DCA5CD4B1"/>
    <w:rsid w:val="00B52107"/>
  </w:style>
  <w:style w:type="paragraph" w:customStyle="1" w:styleId="E9441874DB4D429BB483CD5287599D05">
    <w:name w:val="E9441874DB4D429BB483CD5287599D05"/>
    <w:rsid w:val="00B52107"/>
  </w:style>
  <w:style w:type="paragraph" w:customStyle="1" w:styleId="BFDC598F682C4120B06166BC4CF3C881">
    <w:name w:val="BFDC598F682C4120B06166BC4CF3C881"/>
    <w:rsid w:val="00B52107"/>
  </w:style>
  <w:style w:type="paragraph" w:customStyle="1" w:styleId="A61DC679BD5F40B0B610064D4AE29A31">
    <w:name w:val="A61DC679BD5F40B0B610064D4AE29A31"/>
    <w:rsid w:val="00B52107"/>
  </w:style>
  <w:style w:type="paragraph" w:customStyle="1" w:styleId="7B8B213106AF417BB997D9AD32C1121A">
    <w:name w:val="7B8B213106AF417BB997D9AD32C1121A"/>
    <w:rsid w:val="00B52107"/>
  </w:style>
  <w:style w:type="paragraph" w:customStyle="1" w:styleId="81AEC4914E5044BB9864F9BC7A76441A">
    <w:name w:val="81AEC4914E5044BB9864F9BC7A76441A"/>
    <w:rsid w:val="00B52107"/>
  </w:style>
  <w:style w:type="paragraph" w:customStyle="1" w:styleId="F8C4DB7E6A064C1F9019ACD520F63D99">
    <w:name w:val="F8C4DB7E6A064C1F9019ACD520F63D99"/>
    <w:rsid w:val="00B52107"/>
  </w:style>
  <w:style w:type="paragraph" w:customStyle="1" w:styleId="73BA3C3738124BCEA5298F6D688DDF37">
    <w:name w:val="73BA3C3738124BCEA5298F6D688DDF37"/>
    <w:rsid w:val="00B52107"/>
  </w:style>
  <w:style w:type="paragraph" w:customStyle="1" w:styleId="3A76C91129894CA8ACF2E73B9BABDD0F">
    <w:name w:val="3A76C91129894CA8ACF2E73B9BABDD0F"/>
    <w:rsid w:val="00B52107"/>
  </w:style>
  <w:style w:type="paragraph" w:customStyle="1" w:styleId="0C77362972CE4DB49006FE2E52B59E46">
    <w:name w:val="0C77362972CE4DB49006FE2E52B59E46"/>
    <w:rsid w:val="00B52107"/>
  </w:style>
  <w:style w:type="paragraph" w:customStyle="1" w:styleId="D7D9F1947A5440F798A42A5B8DDD60F0">
    <w:name w:val="D7D9F1947A5440F798A42A5B8DDD60F0"/>
    <w:rsid w:val="00B52107"/>
  </w:style>
  <w:style w:type="paragraph" w:customStyle="1" w:styleId="B3C957C502BE4E63A319E6A282F0A96D">
    <w:name w:val="B3C957C502BE4E63A319E6A282F0A96D"/>
    <w:rsid w:val="00B52107"/>
  </w:style>
  <w:style w:type="paragraph" w:customStyle="1" w:styleId="9DFEEC81E8A64A509A7DF47FE1CDE365">
    <w:name w:val="9DFEEC81E8A64A509A7DF47FE1CDE365"/>
    <w:rsid w:val="00B52107"/>
  </w:style>
  <w:style w:type="paragraph" w:customStyle="1" w:styleId="0C2B1A59E51A4229AA153714CA91FAD3">
    <w:name w:val="0C2B1A59E51A4229AA153714CA91FAD3"/>
    <w:rsid w:val="00B52107"/>
  </w:style>
  <w:style w:type="paragraph" w:customStyle="1" w:styleId="D61DFF10F66042A58E1B2C97D24C4298">
    <w:name w:val="D61DFF10F66042A58E1B2C97D24C4298"/>
    <w:rsid w:val="00B52107"/>
  </w:style>
  <w:style w:type="paragraph" w:customStyle="1" w:styleId="15230CFD224B4056A1014D07F546A05E">
    <w:name w:val="15230CFD224B4056A1014D07F546A05E"/>
    <w:rsid w:val="00B52107"/>
  </w:style>
  <w:style w:type="paragraph" w:customStyle="1" w:styleId="5DB26E30A1E344E9AB8DF0445908ADCA">
    <w:name w:val="5DB26E30A1E344E9AB8DF0445908ADCA"/>
    <w:rsid w:val="00B52107"/>
  </w:style>
  <w:style w:type="paragraph" w:customStyle="1" w:styleId="2B7921748A07472E84ACAD0779130930">
    <w:name w:val="2B7921748A07472E84ACAD0779130930"/>
    <w:rsid w:val="00B52107"/>
  </w:style>
  <w:style w:type="paragraph" w:customStyle="1" w:styleId="44F9D44136344022B2C9BC159304CF15">
    <w:name w:val="44F9D44136344022B2C9BC159304CF15"/>
    <w:rsid w:val="00B52107"/>
  </w:style>
  <w:style w:type="paragraph" w:customStyle="1" w:styleId="7D63505D9B314D97A4E464816D363950">
    <w:name w:val="7D63505D9B314D97A4E464816D363950"/>
    <w:rsid w:val="00B52107"/>
  </w:style>
  <w:style w:type="paragraph" w:customStyle="1" w:styleId="0543C12571DD42E1B7410E8A772B5C35">
    <w:name w:val="0543C12571DD42E1B7410E8A772B5C35"/>
    <w:rsid w:val="00B52107"/>
  </w:style>
  <w:style w:type="paragraph" w:customStyle="1" w:styleId="6251E00C7F2F4832A39DEE54C686B52F">
    <w:name w:val="6251E00C7F2F4832A39DEE54C686B52F"/>
    <w:rsid w:val="00B52107"/>
  </w:style>
  <w:style w:type="paragraph" w:customStyle="1" w:styleId="77185EB318914E24951047C969B23DAE">
    <w:name w:val="77185EB318914E24951047C969B23DAE"/>
    <w:rsid w:val="00B52107"/>
  </w:style>
  <w:style w:type="paragraph" w:customStyle="1" w:styleId="B988DEFC48B148ADB05F5514BCEDCEEF">
    <w:name w:val="B988DEFC48B148ADB05F5514BCEDCEEF"/>
    <w:rsid w:val="00B52107"/>
  </w:style>
  <w:style w:type="paragraph" w:customStyle="1" w:styleId="CD44C01D21D94E839443FA02129F101E">
    <w:name w:val="CD44C01D21D94E839443FA02129F101E"/>
    <w:rsid w:val="00B52107"/>
  </w:style>
  <w:style w:type="paragraph" w:customStyle="1" w:styleId="67644DA1F3824723BB89BF54354A8953">
    <w:name w:val="67644DA1F3824723BB89BF54354A8953"/>
    <w:rsid w:val="00B52107"/>
  </w:style>
  <w:style w:type="paragraph" w:customStyle="1" w:styleId="8830D10E1E4D4620B0EBBD7844510684">
    <w:name w:val="8830D10E1E4D4620B0EBBD7844510684"/>
    <w:rsid w:val="00B52107"/>
  </w:style>
  <w:style w:type="paragraph" w:customStyle="1" w:styleId="FBD6756EC301477DB0E2F9EFD682E7EC">
    <w:name w:val="FBD6756EC301477DB0E2F9EFD682E7EC"/>
    <w:rsid w:val="00B52107"/>
  </w:style>
  <w:style w:type="paragraph" w:customStyle="1" w:styleId="58C8012F05444575A88BBA076B2F2039">
    <w:name w:val="58C8012F05444575A88BBA076B2F2039"/>
    <w:rsid w:val="00B52107"/>
  </w:style>
  <w:style w:type="paragraph" w:customStyle="1" w:styleId="0501FF4526094986B1991F81E2EF1087">
    <w:name w:val="0501FF4526094986B1991F81E2EF1087"/>
    <w:rsid w:val="00B52107"/>
  </w:style>
  <w:style w:type="paragraph" w:customStyle="1" w:styleId="8EC8690ABB564A3B9B739ABAFDC35B5C">
    <w:name w:val="8EC8690ABB564A3B9B739ABAFDC35B5C"/>
    <w:rsid w:val="00B52107"/>
  </w:style>
  <w:style w:type="paragraph" w:customStyle="1" w:styleId="CE6C2EF782114D4082DD33C0D5C39025">
    <w:name w:val="CE6C2EF782114D4082DD33C0D5C39025"/>
    <w:rsid w:val="00B52107"/>
  </w:style>
  <w:style w:type="paragraph" w:customStyle="1" w:styleId="2376BE17F84B4A449C70BF0B223F59DB">
    <w:name w:val="2376BE17F84B4A449C70BF0B223F59DB"/>
    <w:rsid w:val="00B52107"/>
  </w:style>
  <w:style w:type="paragraph" w:customStyle="1" w:styleId="6BA30B9E2A2A4E748871202D8A7B3048">
    <w:name w:val="6BA30B9E2A2A4E748871202D8A7B3048"/>
    <w:rsid w:val="00B52107"/>
  </w:style>
  <w:style w:type="paragraph" w:customStyle="1" w:styleId="1AE55A10A0184555B295AA2E4E9CA01F">
    <w:name w:val="1AE55A10A0184555B295AA2E4E9CA01F"/>
    <w:rsid w:val="00B52107"/>
  </w:style>
  <w:style w:type="paragraph" w:customStyle="1" w:styleId="E420EB9A171B43B7B914822B7385A266">
    <w:name w:val="E420EB9A171B43B7B914822B7385A266"/>
    <w:rsid w:val="00B52107"/>
  </w:style>
  <w:style w:type="paragraph" w:customStyle="1" w:styleId="830C0629437443EDBCB63EEE94C7D0D4">
    <w:name w:val="830C0629437443EDBCB63EEE94C7D0D4"/>
    <w:rsid w:val="00B52107"/>
  </w:style>
  <w:style w:type="paragraph" w:customStyle="1" w:styleId="56A74BE592BB4B1C9717005E66DE7FE2">
    <w:name w:val="56A74BE592BB4B1C9717005E66DE7FE2"/>
    <w:rsid w:val="00B52107"/>
  </w:style>
  <w:style w:type="paragraph" w:customStyle="1" w:styleId="35D1C682F3DC415DA6F43B323FC30339">
    <w:name w:val="35D1C682F3DC415DA6F43B323FC30339"/>
    <w:rsid w:val="00B52107"/>
  </w:style>
  <w:style w:type="paragraph" w:customStyle="1" w:styleId="766F794A14A943FAA44A2A16DF41C168">
    <w:name w:val="766F794A14A943FAA44A2A16DF41C168"/>
    <w:rsid w:val="00B52107"/>
  </w:style>
  <w:style w:type="paragraph" w:customStyle="1" w:styleId="767579E857AD4A2BA8654C0AFFA2C95E">
    <w:name w:val="767579E857AD4A2BA8654C0AFFA2C95E"/>
    <w:rsid w:val="00B52107"/>
  </w:style>
  <w:style w:type="paragraph" w:customStyle="1" w:styleId="BDD8B0843F994DBBB85D1B152228D027">
    <w:name w:val="BDD8B0843F994DBBB85D1B152228D027"/>
    <w:rsid w:val="00B52107"/>
  </w:style>
  <w:style w:type="paragraph" w:customStyle="1" w:styleId="81A218A9C84F4753A9576439147EA261">
    <w:name w:val="81A218A9C84F4753A9576439147EA261"/>
    <w:rsid w:val="00B52107"/>
  </w:style>
  <w:style w:type="paragraph" w:customStyle="1" w:styleId="06A1F8554645463FA07920ADC3F40EBE">
    <w:name w:val="06A1F8554645463FA07920ADC3F40EBE"/>
    <w:rsid w:val="00B52107"/>
  </w:style>
  <w:style w:type="paragraph" w:customStyle="1" w:styleId="27D9A28232404B318A818B01142B0D98">
    <w:name w:val="27D9A28232404B318A818B01142B0D98"/>
    <w:rsid w:val="00B52107"/>
  </w:style>
  <w:style w:type="paragraph" w:customStyle="1" w:styleId="33D3BA65FBEF43F99862F1EFD274268F">
    <w:name w:val="33D3BA65FBEF43F99862F1EFD274268F"/>
    <w:rsid w:val="00B52107"/>
  </w:style>
  <w:style w:type="paragraph" w:customStyle="1" w:styleId="BCB59B1519E642D3B12E00FAAB41D02C">
    <w:name w:val="BCB59B1519E642D3B12E00FAAB41D02C"/>
    <w:rsid w:val="00B52107"/>
  </w:style>
  <w:style w:type="paragraph" w:customStyle="1" w:styleId="AD481ECA188E40C5886B29E0E62E1721">
    <w:name w:val="AD481ECA188E40C5886B29E0E62E1721"/>
    <w:rsid w:val="00B52107"/>
  </w:style>
  <w:style w:type="paragraph" w:customStyle="1" w:styleId="4684A283A7BD4839A16CCF0E93767048">
    <w:name w:val="4684A283A7BD4839A16CCF0E93767048"/>
    <w:rsid w:val="00B52107"/>
  </w:style>
  <w:style w:type="paragraph" w:customStyle="1" w:styleId="02710081E96C4933BC22113D5F40E63C">
    <w:name w:val="02710081E96C4933BC22113D5F40E63C"/>
    <w:rsid w:val="00B52107"/>
  </w:style>
  <w:style w:type="paragraph" w:customStyle="1" w:styleId="EAC6BA1AAF4A44FF88948068211C56C2">
    <w:name w:val="EAC6BA1AAF4A44FF88948068211C56C2"/>
    <w:rsid w:val="00B52107"/>
  </w:style>
  <w:style w:type="paragraph" w:customStyle="1" w:styleId="B2C038EA901843178A4F5C9D1204EAD0">
    <w:name w:val="B2C038EA901843178A4F5C9D1204EAD0"/>
    <w:rsid w:val="00B521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7F422-E208-445A-81C1-5615A60C4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COVID_ERMITTLUNGSBOGEN_INFIZIERTE.DOTX</Template>
  <TotalTime>0</TotalTime>
  <Pages>3</Pages>
  <Words>530</Words>
  <Characters>3819</Characters>
  <Application>Microsoft Office Word</Application>
  <DocSecurity>4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Kreis Minden-Lübbecke</vt:lpstr>
    </vt:vector>
  </TitlesOfParts>
  <Company>Kreis Minden-Luebbecke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Kreis Minden-Lübbecke</dc:title>
  <dc:subject/>
  <dc:creator>Aumann, Sandra (Kreis Mi-Lk)</dc:creator>
  <cp:keywords/>
  <cp:lastModifiedBy>Meyer, Cornelia (Kreis Mi-Lk)</cp:lastModifiedBy>
  <cp:revision>2</cp:revision>
  <cp:lastPrinted>2020-06-20T07:19:00Z</cp:lastPrinted>
  <dcterms:created xsi:type="dcterms:W3CDTF">2020-11-10T17:22:00Z</dcterms:created>
  <dcterms:modified xsi:type="dcterms:W3CDTF">2020-11-10T17:22:00Z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-1973385861</vt:i4>
  </property>
</Properties>
</file>